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7123F" w14:textId="1B87C886" w:rsidR="004226FE" w:rsidRDefault="00F06EAB" w:rsidP="004226FE">
      <w:pPr>
        <w:pStyle w:val="H1"/>
      </w:pPr>
      <w:r>
        <w:t>DFS-puljemidler</w:t>
      </w:r>
      <w:r w:rsidR="00BE77DC">
        <w:t xml:space="preserve"> til Sammen om Beredskab</w:t>
      </w:r>
      <w:r w:rsidR="00101CD7">
        <w:t xml:space="preserve"> 2026</w:t>
      </w:r>
    </w:p>
    <w:p w14:paraId="52D9676B" w14:textId="77777777" w:rsidR="004226FE" w:rsidRDefault="004226FE" w:rsidP="009A6B47">
      <w:pPr>
        <w:spacing w:line="288" w:lineRule="auto"/>
        <w:jc w:val="both"/>
        <w:rPr>
          <w:rFonts w:ascii="Calibri" w:hAnsi="Calibri" w:cs="Calibri"/>
          <w:b w:val="0"/>
        </w:rPr>
      </w:pPr>
    </w:p>
    <w:p w14:paraId="1CC88A63" w14:textId="5C8DF1C9" w:rsidR="009A6B47" w:rsidRPr="009E0184" w:rsidRDefault="00715B7E" w:rsidP="009A6B47">
      <w:pPr>
        <w:spacing w:line="288" w:lineRule="auto"/>
        <w:jc w:val="both"/>
        <w:rPr>
          <w:rFonts w:ascii="Calibri" w:hAnsi="Calibri" w:cs="Calibri"/>
          <w:b w:val="0"/>
        </w:rPr>
      </w:pPr>
      <w:r>
        <w:rPr>
          <w:rFonts w:ascii="Calibri" w:hAnsi="Calibri" w:cs="Calibri"/>
          <w:b w:val="0"/>
        </w:rPr>
        <w:t>Kriterierne for fordeling af midlerne afspejler i</w:t>
      </w:r>
      <w:r w:rsidR="009A6B47" w:rsidRPr="009E0184">
        <w:rPr>
          <w:rFonts w:ascii="Calibri" w:hAnsi="Calibri" w:cs="Calibri"/>
          <w:b w:val="0"/>
        </w:rPr>
        <w:t xml:space="preserve">ndsatsen </w:t>
      </w:r>
      <w:r>
        <w:rPr>
          <w:rFonts w:ascii="Calibri" w:hAnsi="Calibri" w:cs="Calibri"/>
          <w:b w:val="0"/>
        </w:rPr>
        <w:t>i</w:t>
      </w:r>
      <w:r w:rsidR="009A6B47" w:rsidRPr="009E0184">
        <w:rPr>
          <w:rFonts w:ascii="Calibri" w:hAnsi="Calibri" w:cs="Calibri"/>
          <w:b w:val="0"/>
        </w:rPr>
        <w:t xml:space="preserve"> de 20 lokale begivenheder, hvor målet både er synlighed, lokalt engagement og et stærkt program om beredskab. Hvert lokalområde får 30.000 kr., som fordeles efter en simpel ramme med lokale aktiviteter, partnerskaber og ting der allerede er på hylden.</w:t>
      </w:r>
    </w:p>
    <w:p w14:paraId="1FC7BF6C" w14:textId="77777777" w:rsidR="009E0184" w:rsidRDefault="009E0184" w:rsidP="009A6B47">
      <w:pPr>
        <w:spacing w:line="288" w:lineRule="auto"/>
        <w:jc w:val="both"/>
        <w:rPr>
          <w:rFonts w:ascii="Calibri" w:hAnsi="Calibri" w:cs="Calibri"/>
          <w:b w:val="0"/>
          <w:i/>
          <w:iCs/>
        </w:rPr>
      </w:pPr>
    </w:p>
    <w:p w14:paraId="5471C4C4" w14:textId="12213A56" w:rsidR="009A6B47" w:rsidRPr="009E0184" w:rsidRDefault="009A6B47" w:rsidP="009A6B47">
      <w:pPr>
        <w:spacing w:line="288" w:lineRule="auto"/>
        <w:jc w:val="both"/>
        <w:rPr>
          <w:rFonts w:ascii="Calibri" w:hAnsi="Calibri" w:cs="Calibri"/>
          <w:bCs/>
        </w:rPr>
      </w:pPr>
      <w:r w:rsidRPr="009E0184">
        <w:rPr>
          <w:rFonts w:ascii="Calibri" w:hAnsi="Calibri" w:cs="Calibri"/>
          <w:bCs/>
          <w:i/>
          <w:iCs/>
        </w:rPr>
        <w:t>Spor 1: Lokale aktiviteter (15.000 kr.)</w:t>
      </w:r>
      <w:r w:rsidRPr="009E0184">
        <w:rPr>
          <w:rFonts w:ascii="Calibri" w:hAnsi="Calibri" w:cs="Calibri"/>
          <w:bCs/>
        </w:rPr>
        <w:t> </w:t>
      </w:r>
    </w:p>
    <w:p w14:paraId="2B967403" w14:textId="77777777" w:rsidR="009A6B47" w:rsidRPr="009E0184" w:rsidRDefault="009A6B47" w:rsidP="009A6B47">
      <w:pPr>
        <w:spacing w:line="288" w:lineRule="auto"/>
        <w:jc w:val="both"/>
        <w:rPr>
          <w:rFonts w:ascii="Calibri" w:hAnsi="Calibri" w:cs="Calibri"/>
          <w:b w:val="0"/>
        </w:rPr>
      </w:pPr>
      <w:r w:rsidRPr="009E0184">
        <w:rPr>
          <w:rFonts w:ascii="Calibri" w:hAnsi="Calibri" w:cs="Calibri"/>
          <w:b w:val="0"/>
        </w:rPr>
        <w:t>Mindre honorarer og udgiftsdækning til lokale medlemsforeninger. </w:t>
      </w:r>
    </w:p>
    <w:p w14:paraId="45ED64A4" w14:textId="480DAD2E" w:rsidR="009A6B47" w:rsidRPr="009E0184" w:rsidRDefault="009A6B47" w:rsidP="009A6B47">
      <w:pPr>
        <w:spacing w:line="288" w:lineRule="auto"/>
        <w:jc w:val="both"/>
        <w:rPr>
          <w:rFonts w:ascii="Calibri" w:hAnsi="Calibri" w:cs="Calibri"/>
          <w:b w:val="0"/>
        </w:rPr>
      </w:pPr>
      <w:r w:rsidRPr="009E0184">
        <w:rPr>
          <w:rFonts w:ascii="Calibri" w:hAnsi="Calibri" w:cs="Calibri"/>
          <w:b w:val="0"/>
        </w:rPr>
        <w:t xml:space="preserve">Eksempler: </w:t>
      </w:r>
      <w:r w:rsidR="002A5313">
        <w:rPr>
          <w:rFonts w:ascii="Calibri" w:hAnsi="Calibri" w:cs="Calibri"/>
          <w:b w:val="0"/>
        </w:rPr>
        <w:t>Efterskoler</w:t>
      </w:r>
      <w:r w:rsidRPr="009E0184">
        <w:rPr>
          <w:rFonts w:ascii="Calibri" w:hAnsi="Calibri" w:cs="Calibri"/>
          <w:b w:val="0"/>
        </w:rPr>
        <w:t xml:space="preserve"> laver nødhjælps- eller friluftsberedskab, husflids- og håndværksforeninger viser reparationsfærdigheder, aftenskoler laver workshops i førstehjælp, madberedskab eller energibesparelse, kor, teater eller fortællere bidrager med kulturelle indslag om fællesskab og kriser eller lokale højskolefolk faciliterer samtaler om demokrati og robusthed. </w:t>
      </w:r>
    </w:p>
    <w:p w14:paraId="3F3AC158" w14:textId="77777777" w:rsidR="009A6B47" w:rsidRPr="009E0184" w:rsidRDefault="009A6B47" w:rsidP="009A6B47">
      <w:pPr>
        <w:spacing w:line="288" w:lineRule="auto"/>
        <w:jc w:val="both"/>
        <w:rPr>
          <w:rFonts w:ascii="Calibri" w:hAnsi="Calibri" w:cs="Calibri"/>
          <w:b w:val="0"/>
        </w:rPr>
      </w:pPr>
      <w:r w:rsidRPr="009E0184">
        <w:rPr>
          <w:rFonts w:ascii="Calibri" w:hAnsi="Calibri" w:cs="Calibri"/>
          <w:b w:val="0"/>
        </w:rPr>
        <w:t>Fast sats: 2.000-4.000 kr. pr. aktivitet, der dækker transport, materialer og mindre honorar </w:t>
      </w:r>
    </w:p>
    <w:p w14:paraId="152C66B9" w14:textId="77777777" w:rsidR="009E0184" w:rsidRDefault="009E0184" w:rsidP="009A6B47">
      <w:pPr>
        <w:spacing w:line="288" w:lineRule="auto"/>
        <w:jc w:val="both"/>
        <w:rPr>
          <w:rFonts w:ascii="Calibri" w:hAnsi="Calibri" w:cs="Calibri"/>
          <w:b w:val="0"/>
          <w:i/>
          <w:iCs/>
        </w:rPr>
      </w:pPr>
    </w:p>
    <w:p w14:paraId="4C1817AC" w14:textId="3DF25825" w:rsidR="009A6B47" w:rsidRPr="009E0184" w:rsidRDefault="009A6B47" w:rsidP="009A6B47">
      <w:pPr>
        <w:spacing w:line="288" w:lineRule="auto"/>
        <w:jc w:val="both"/>
        <w:rPr>
          <w:rFonts w:ascii="Calibri" w:hAnsi="Calibri" w:cs="Calibri"/>
          <w:bCs/>
        </w:rPr>
      </w:pPr>
      <w:r w:rsidRPr="009E0184">
        <w:rPr>
          <w:rFonts w:ascii="Calibri" w:hAnsi="Calibri" w:cs="Calibri"/>
          <w:bCs/>
          <w:i/>
          <w:iCs/>
        </w:rPr>
        <w:t>Spor 2: Partnerskabspulje (10.000 kr.)</w:t>
      </w:r>
      <w:r w:rsidRPr="009E0184">
        <w:rPr>
          <w:rFonts w:ascii="Calibri" w:hAnsi="Calibri" w:cs="Calibri"/>
          <w:bCs/>
        </w:rPr>
        <w:t> </w:t>
      </w:r>
    </w:p>
    <w:p w14:paraId="5350FEFE" w14:textId="77777777" w:rsidR="009A6B47" w:rsidRPr="009E0184" w:rsidRDefault="009A6B47" w:rsidP="009A6B47">
      <w:pPr>
        <w:spacing w:line="288" w:lineRule="auto"/>
        <w:jc w:val="both"/>
        <w:rPr>
          <w:rFonts w:ascii="Calibri" w:hAnsi="Calibri" w:cs="Calibri"/>
          <w:b w:val="0"/>
        </w:rPr>
      </w:pPr>
      <w:r w:rsidRPr="009E0184">
        <w:rPr>
          <w:rFonts w:ascii="Calibri" w:hAnsi="Calibri" w:cs="Calibri"/>
          <w:b w:val="0"/>
        </w:rPr>
        <w:t>Midler gives kun til aktiviteter, hvor mindst to lokale aktører samarbejder: medlemsforening + bibliotek, medlemsforening + beredskab, medlemsforening + lokal skole, medlemsforening + frivilligcenter eller medlemsforening + boligforening. </w:t>
      </w:r>
    </w:p>
    <w:p w14:paraId="65534A7C" w14:textId="0DEE8E9D" w:rsidR="009A6B47" w:rsidRPr="009E0184" w:rsidRDefault="009A6B47" w:rsidP="009A6B47">
      <w:pPr>
        <w:spacing w:line="288" w:lineRule="auto"/>
        <w:jc w:val="both"/>
        <w:rPr>
          <w:rFonts w:ascii="Calibri" w:hAnsi="Calibri" w:cs="Calibri"/>
          <w:b w:val="0"/>
        </w:rPr>
      </w:pPr>
      <w:r w:rsidRPr="009E0184">
        <w:rPr>
          <w:rFonts w:ascii="Calibri" w:hAnsi="Calibri" w:cs="Calibri"/>
          <w:b w:val="0"/>
        </w:rPr>
        <w:t>Eksempel: En lokal</w:t>
      </w:r>
      <w:r w:rsidR="002A5313">
        <w:rPr>
          <w:rFonts w:ascii="Calibri" w:hAnsi="Calibri" w:cs="Calibri"/>
          <w:b w:val="0"/>
        </w:rPr>
        <w:t xml:space="preserve"> OF-</w:t>
      </w:r>
      <w:r w:rsidRPr="009E0184">
        <w:rPr>
          <w:rFonts w:ascii="Calibri" w:hAnsi="Calibri" w:cs="Calibri"/>
          <w:b w:val="0"/>
        </w:rPr>
        <w:t>afdeling og en spejdergruppe laver workshop om "72 timers selvhjulpenhed" enten på biblioteket eller udendørs. De får 5.000 kr. til deling, som skaber lokale relationer, som kan leve videre efter kampagnen. </w:t>
      </w:r>
    </w:p>
    <w:p w14:paraId="7DE810A0" w14:textId="77777777" w:rsidR="009E0184" w:rsidRDefault="009E0184" w:rsidP="009A6B47">
      <w:pPr>
        <w:spacing w:line="288" w:lineRule="auto"/>
        <w:jc w:val="both"/>
        <w:rPr>
          <w:rFonts w:ascii="Calibri" w:hAnsi="Calibri" w:cs="Calibri"/>
          <w:b w:val="0"/>
          <w:i/>
          <w:iCs/>
        </w:rPr>
      </w:pPr>
    </w:p>
    <w:p w14:paraId="475D6CAF" w14:textId="636D9488" w:rsidR="009A6B47" w:rsidRPr="009E0184" w:rsidRDefault="009A6B47" w:rsidP="009A6B47">
      <w:pPr>
        <w:spacing w:line="288" w:lineRule="auto"/>
        <w:jc w:val="both"/>
        <w:rPr>
          <w:rFonts w:ascii="Calibri" w:hAnsi="Calibri" w:cs="Calibri"/>
          <w:bCs/>
        </w:rPr>
      </w:pPr>
      <w:r w:rsidRPr="009E0184">
        <w:rPr>
          <w:rFonts w:ascii="Calibri" w:hAnsi="Calibri" w:cs="Calibri"/>
          <w:bCs/>
          <w:i/>
          <w:iCs/>
        </w:rPr>
        <w:t>Spor 3: "Allerede på hylden"-bidrag (5.000 kr.)</w:t>
      </w:r>
      <w:r w:rsidRPr="009E0184">
        <w:rPr>
          <w:rFonts w:ascii="Calibri" w:hAnsi="Calibri" w:cs="Calibri"/>
          <w:bCs/>
        </w:rPr>
        <w:t> </w:t>
      </w:r>
    </w:p>
    <w:p w14:paraId="661F5628" w14:textId="35A44C3B" w:rsidR="009A6B47" w:rsidRPr="009E0184" w:rsidRDefault="009A6B47" w:rsidP="009A6B47">
      <w:pPr>
        <w:spacing w:line="288" w:lineRule="auto"/>
        <w:jc w:val="both"/>
        <w:rPr>
          <w:rFonts w:ascii="Calibri" w:hAnsi="Calibri" w:cs="Calibri"/>
          <w:b w:val="0"/>
        </w:rPr>
      </w:pPr>
      <w:r w:rsidRPr="009E0184">
        <w:rPr>
          <w:rFonts w:ascii="Calibri" w:hAnsi="Calibri" w:cs="Calibri"/>
          <w:b w:val="0"/>
        </w:rPr>
        <w:t>Mange</w:t>
      </w:r>
      <w:r w:rsidR="00770512">
        <w:rPr>
          <w:rFonts w:ascii="Calibri" w:hAnsi="Calibri" w:cs="Calibri"/>
          <w:b w:val="0"/>
        </w:rPr>
        <w:t xml:space="preserve"> af jer</w:t>
      </w:r>
      <w:r w:rsidRPr="009E0184">
        <w:rPr>
          <w:rFonts w:ascii="Calibri" w:hAnsi="Calibri" w:cs="Calibri"/>
          <w:b w:val="0"/>
        </w:rPr>
        <w:t xml:space="preserve"> har allerede </w:t>
      </w:r>
      <w:r w:rsidR="00770512">
        <w:rPr>
          <w:rFonts w:ascii="Calibri" w:hAnsi="Calibri" w:cs="Calibri"/>
          <w:b w:val="0"/>
        </w:rPr>
        <w:t>meget</w:t>
      </w:r>
      <w:r w:rsidRPr="009E0184">
        <w:rPr>
          <w:rFonts w:ascii="Calibri" w:hAnsi="Calibri" w:cs="Calibri"/>
          <w:b w:val="0"/>
        </w:rPr>
        <w:t>, der kan bruges. I stedet for</w:t>
      </w:r>
      <w:r w:rsidR="00770512">
        <w:rPr>
          <w:rFonts w:ascii="Calibri" w:hAnsi="Calibri" w:cs="Calibri"/>
          <w:b w:val="0"/>
        </w:rPr>
        <w:t xml:space="preserve"> at</w:t>
      </w:r>
      <w:r w:rsidRPr="009E0184">
        <w:rPr>
          <w:rFonts w:ascii="Calibri" w:hAnsi="Calibri" w:cs="Calibri"/>
          <w:b w:val="0"/>
        </w:rPr>
        <w:t xml:space="preserve"> opfinde nye aktiviteter</w:t>
      </w:r>
      <w:r w:rsidR="00770512">
        <w:rPr>
          <w:rFonts w:ascii="Calibri" w:hAnsi="Calibri" w:cs="Calibri"/>
          <w:b w:val="0"/>
        </w:rPr>
        <w:t>,</w:t>
      </w:r>
      <w:r w:rsidRPr="009E0184">
        <w:rPr>
          <w:rFonts w:ascii="Calibri" w:hAnsi="Calibri" w:cs="Calibri"/>
          <w:b w:val="0"/>
        </w:rPr>
        <w:t xml:space="preserve"> honorere</w:t>
      </w:r>
      <w:r w:rsidR="00931D39">
        <w:rPr>
          <w:rFonts w:ascii="Calibri" w:hAnsi="Calibri" w:cs="Calibri"/>
          <w:b w:val="0"/>
        </w:rPr>
        <w:t>s</w:t>
      </w:r>
      <w:r w:rsidRPr="009E0184">
        <w:rPr>
          <w:rFonts w:ascii="Calibri" w:hAnsi="Calibri" w:cs="Calibri"/>
          <w:b w:val="0"/>
        </w:rPr>
        <w:t xml:space="preserve"> genbrug af eksisterende formater: et foredrag, en workshop, et debatformat, et undervisningsforløb, eller en fællessangsaktivitet. </w:t>
      </w:r>
    </w:p>
    <w:p w14:paraId="5B391B8A" w14:textId="77777777" w:rsidR="009A6B47" w:rsidRPr="009E0184" w:rsidRDefault="009A6B47" w:rsidP="009A6B47">
      <w:pPr>
        <w:spacing w:line="288" w:lineRule="auto"/>
        <w:jc w:val="both"/>
        <w:rPr>
          <w:rFonts w:ascii="Calibri" w:hAnsi="Calibri" w:cs="Calibri"/>
          <w:b w:val="0"/>
        </w:rPr>
      </w:pPr>
      <w:r w:rsidRPr="009E0184">
        <w:rPr>
          <w:rFonts w:ascii="Calibri" w:hAnsi="Calibri" w:cs="Calibri"/>
          <w:b w:val="0"/>
        </w:rPr>
        <w:t>Fast bidrag: 1.000-2.000 kr. for at stille koncept og lokal facilitator til rådighed. </w:t>
      </w:r>
    </w:p>
    <w:p w14:paraId="38E26343"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 </w:t>
      </w:r>
    </w:p>
    <w:p w14:paraId="6006CAEB"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 </w:t>
      </w:r>
    </w:p>
    <w:p w14:paraId="7FA38171" w14:textId="77CDA750" w:rsidR="009A6B47" w:rsidRPr="009A6B47" w:rsidRDefault="00101CD7" w:rsidP="009A6B47">
      <w:pPr>
        <w:spacing w:line="288" w:lineRule="auto"/>
        <w:jc w:val="both"/>
        <w:rPr>
          <w:rFonts w:ascii="Calibri" w:hAnsi="Calibri" w:cs="Calibri"/>
          <w:bCs/>
        </w:rPr>
      </w:pPr>
      <w:r>
        <w:rPr>
          <w:rFonts w:ascii="Calibri" w:hAnsi="Calibri" w:cs="Calibri"/>
          <w:bCs/>
        </w:rPr>
        <w:t>Sådan</w:t>
      </w:r>
      <w:r w:rsidR="009A6B47" w:rsidRPr="009A6B47">
        <w:rPr>
          <w:rFonts w:ascii="Calibri" w:hAnsi="Calibri" w:cs="Calibri"/>
          <w:bCs/>
        </w:rPr>
        <w:t xml:space="preserve"> fordele</w:t>
      </w:r>
      <w:r w:rsidR="00FB4434">
        <w:rPr>
          <w:rFonts w:ascii="Calibri" w:hAnsi="Calibri" w:cs="Calibri"/>
          <w:bCs/>
        </w:rPr>
        <w:t>s</w:t>
      </w:r>
      <w:r w:rsidR="009A6B47" w:rsidRPr="009A6B47">
        <w:rPr>
          <w:rFonts w:ascii="Calibri" w:hAnsi="Calibri" w:cs="Calibri"/>
          <w:bCs/>
        </w:rPr>
        <w:t xml:space="preserve"> midlerne med enkelt system</w:t>
      </w:r>
      <w:r>
        <w:rPr>
          <w:rFonts w:ascii="Calibri" w:hAnsi="Calibri" w:cs="Calibri"/>
          <w:bCs/>
        </w:rPr>
        <w:t>, flest point</w:t>
      </w:r>
      <w:r w:rsidR="00715B7E">
        <w:rPr>
          <w:rFonts w:ascii="Calibri" w:hAnsi="Calibri" w:cs="Calibri"/>
          <w:bCs/>
        </w:rPr>
        <w:t>, flest midler</w:t>
      </w:r>
      <w:r w:rsidR="00130469">
        <w:rPr>
          <w:rFonts w:ascii="Calibri" w:hAnsi="Calibri" w:cs="Calibri"/>
          <w:bCs/>
        </w:rPr>
        <w:t>:</w:t>
      </w:r>
      <w:r w:rsidR="009A6B47" w:rsidRPr="009A6B47">
        <w:rPr>
          <w:rFonts w:ascii="Calibri" w:hAnsi="Calibri" w:cs="Calibri"/>
          <w:bCs/>
        </w:rPr>
        <w:t> </w:t>
      </w:r>
    </w:p>
    <w:tbl>
      <w:tblPr>
        <w:tblW w:w="0"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65"/>
        <w:gridCol w:w="1605"/>
      </w:tblGrid>
      <w:tr w:rsidR="009A6B47" w:rsidRPr="009A6B47" w14:paraId="7686322D" w14:textId="77777777">
        <w:trPr>
          <w:trHeight w:val="285"/>
          <w:tblCellSpacing w:w="15" w:type="dxa"/>
        </w:trPr>
        <w:tc>
          <w:tcPr>
            <w:tcW w:w="3720" w:type="dxa"/>
            <w:tcBorders>
              <w:top w:val="nil"/>
              <w:left w:val="nil"/>
              <w:bottom w:val="nil"/>
              <w:right w:val="nil"/>
            </w:tcBorders>
            <w:vAlign w:val="center"/>
            <w:hideMark/>
          </w:tcPr>
          <w:p w14:paraId="3EA9D7B8"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Kriterium </w:t>
            </w:r>
          </w:p>
        </w:tc>
        <w:tc>
          <w:tcPr>
            <w:tcW w:w="1560" w:type="dxa"/>
            <w:tcBorders>
              <w:top w:val="nil"/>
              <w:left w:val="nil"/>
              <w:bottom w:val="nil"/>
              <w:right w:val="nil"/>
            </w:tcBorders>
            <w:vAlign w:val="center"/>
            <w:hideMark/>
          </w:tcPr>
          <w:p w14:paraId="14C57780"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Point </w:t>
            </w:r>
          </w:p>
        </w:tc>
      </w:tr>
      <w:tr w:rsidR="009A6B47" w:rsidRPr="009A6B47" w14:paraId="2CDCA5BD" w14:textId="77777777">
        <w:trPr>
          <w:trHeight w:val="285"/>
          <w:tblCellSpacing w:w="15" w:type="dxa"/>
        </w:trPr>
        <w:tc>
          <w:tcPr>
            <w:tcW w:w="3720" w:type="dxa"/>
            <w:tcBorders>
              <w:top w:val="nil"/>
              <w:left w:val="nil"/>
              <w:bottom w:val="nil"/>
              <w:right w:val="nil"/>
            </w:tcBorders>
            <w:vAlign w:val="center"/>
            <w:hideMark/>
          </w:tcPr>
          <w:p w14:paraId="153FEFE5"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Lokal DFS-medlemsaktør med </w:t>
            </w:r>
          </w:p>
        </w:tc>
        <w:tc>
          <w:tcPr>
            <w:tcW w:w="1560" w:type="dxa"/>
            <w:tcBorders>
              <w:top w:val="nil"/>
              <w:left w:val="nil"/>
              <w:bottom w:val="nil"/>
              <w:right w:val="nil"/>
            </w:tcBorders>
            <w:vAlign w:val="center"/>
            <w:hideMark/>
          </w:tcPr>
          <w:p w14:paraId="50E2EE4B"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1 </w:t>
            </w:r>
          </w:p>
        </w:tc>
      </w:tr>
      <w:tr w:rsidR="009A6B47" w:rsidRPr="009A6B47" w14:paraId="12EA3FBE" w14:textId="77777777">
        <w:trPr>
          <w:trHeight w:val="285"/>
          <w:tblCellSpacing w:w="15" w:type="dxa"/>
        </w:trPr>
        <w:tc>
          <w:tcPr>
            <w:tcW w:w="3720" w:type="dxa"/>
            <w:tcBorders>
              <w:top w:val="nil"/>
              <w:left w:val="nil"/>
              <w:bottom w:val="nil"/>
              <w:right w:val="nil"/>
            </w:tcBorders>
            <w:vAlign w:val="center"/>
            <w:hideMark/>
          </w:tcPr>
          <w:p w14:paraId="27CF0C1E"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Aktiviteten er allerede afprøvet </w:t>
            </w:r>
          </w:p>
        </w:tc>
        <w:tc>
          <w:tcPr>
            <w:tcW w:w="1560" w:type="dxa"/>
            <w:tcBorders>
              <w:top w:val="nil"/>
              <w:left w:val="nil"/>
              <w:bottom w:val="nil"/>
              <w:right w:val="nil"/>
            </w:tcBorders>
            <w:vAlign w:val="center"/>
            <w:hideMark/>
          </w:tcPr>
          <w:p w14:paraId="4D10A72D"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1 </w:t>
            </w:r>
          </w:p>
        </w:tc>
      </w:tr>
      <w:tr w:rsidR="009A6B47" w:rsidRPr="009A6B47" w14:paraId="4217A236" w14:textId="77777777">
        <w:trPr>
          <w:trHeight w:val="285"/>
          <w:tblCellSpacing w:w="15" w:type="dxa"/>
        </w:trPr>
        <w:tc>
          <w:tcPr>
            <w:tcW w:w="3720" w:type="dxa"/>
            <w:tcBorders>
              <w:top w:val="nil"/>
              <w:left w:val="nil"/>
              <w:bottom w:val="nil"/>
              <w:right w:val="nil"/>
            </w:tcBorders>
            <w:vAlign w:val="center"/>
            <w:hideMark/>
          </w:tcPr>
          <w:p w14:paraId="3F9C200F"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Samarbejde mellem to organisationer </w:t>
            </w:r>
          </w:p>
        </w:tc>
        <w:tc>
          <w:tcPr>
            <w:tcW w:w="1560" w:type="dxa"/>
            <w:tcBorders>
              <w:top w:val="nil"/>
              <w:left w:val="nil"/>
              <w:bottom w:val="nil"/>
              <w:right w:val="nil"/>
            </w:tcBorders>
            <w:vAlign w:val="center"/>
            <w:hideMark/>
          </w:tcPr>
          <w:p w14:paraId="6386B697"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2 </w:t>
            </w:r>
          </w:p>
        </w:tc>
      </w:tr>
      <w:tr w:rsidR="009A6B47" w:rsidRPr="009A6B47" w14:paraId="658010D3" w14:textId="77777777">
        <w:trPr>
          <w:trHeight w:val="285"/>
          <w:tblCellSpacing w:w="15" w:type="dxa"/>
        </w:trPr>
        <w:tc>
          <w:tcPr>
            <w:tcW w:w="3720" w:type="dxa"/>
            <w:tcBorders>
              <w:top w:val="nil"/>
              <w:left w:val="nil"/>
              <w:bottom w:val="nil"/>
              <w:right w:val="nil"/>
            </w:tcBorders>
            <w:vAlign w:val="center"/>
            <w:hideMark/>
          </w:tcPr>
          <w:p w14:paraId="1FB6C5EA"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Samarbejde med ekstern partner </w:t>
            </w:r>
          </w:p>
        </w:tc>
        <w:tc>
          <w:tcPr>
            <w:tcW w:w="1560" w:type="dxa"/>
            <w:tcBorders>
              <w:top w:val="nil"/>
              <w:left w:val="nil"/>
              <w:bottom w:val="nil"/>
              <w:right w:val="nil"/>
            </w:tcBorders>
            <w:vAlign w:val="center"/>
            <w:hideMark/>
          </w:tcPr>
          <w:p w14:paraId="41D362BF"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2 </w:t>
            </w:r>
          </w:p>
        </w:tc>
      </w:tr>
      <w:tr w:rsidR="009A6B47" w:rsidRPr="009A6B47" w14:paraId="07F6E553" w14:textId="77777777">
        <w:trPr>
          <w:trHeight w:val="285"/>
          <w:tblCellSpacing w:w="15" w:type="dxa"/>
        </w:trPr>
        <w:tc>
          <w:tcPr>
            <w:tcW w:w="3720" w:type="dxa"/>
            <w:tcBorders>
              <w:top w:val="nil"/>
              <w:left w:val="nil"/>
              <w:bottom w:val="nil"/>
              <w:right w:val="nil"/>
            </w:tcBorders>
            <w:vAlign w:val="center"/>
            <w:hideMark/>
          </w:tcPr>
          <w:p w14:paraId="7D126DE1"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Aktiv involvering af publikum </w:t>
            </w:r>
          </w:p>
        </w:tc>
        <w:tc>
          <w:tcPr>
            <w:tcW w:w="1560" w:type="dxa"/>
            <w:tcBorders>
              <w:top w:val="nil"/>
              <w:left w:val="nil"/>
              <w:bottom w:val="nil"/>
              <w:right w:val="nil"/>
            </w:tcBorders>
            <w:vAlign w:val="center"/>
            <w:hideMark/>
          </w:tcPr>
          <w:p w14:paraId="470E3AE9"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2 </w:t>
            </w:r>
          </w:p>
        </w:tc>
      </w:tr>
      <w:tr w:rsidR="009A6B47" w:rsidRPr="009A6B47" w14:paraId="7ACA542B" w14:textId="77777777">
        <w:trPr>
          <w:trHeight w:val="285"/>
          <w:tblCellSpacing w:w="15" w:type="dxa"/>
        </w:trPr>
        <w:tc>
          <w:tcPr>
            <w:tcW w:w="3720" w:type="dxa"/>
            <w:tcBorders>
              <w:top w:val="nil"/>
              <w:left w:val="nil"/>
              <w:bottom w:val="nil"/>
              <w:right w:val="nil"/>
            </w:tcBorders>
            <w:vAlign w:val="center"/>
            <w:hideMark/>
          </w:tcPr>
          <w:p w14:paraId="25C84B1D"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 </w:t>
            </w:r>
          </w:p>
        </w:tc>
        <w:tc>
          <w:tcPr>
            <w:tcW w:w="1560" w:type="dxa"/>
            <w:tcBorders>
              <w:top w:val="nil"/>
              <w:left w:val="nil"/>
              <w:bottom w:val="nil"/>
              <w:right w:val="nil"/>
            </w:tcBorders>
            <w:vAlign w:val="center"/>
            <w:hideMark/>
          </w:tcPr>
          <w:p w14:paraId="0FF66696"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 </w:t>
            </w:r>
          </w:p>
        </w:tc>
      </w:tr>
      <w:tr w:rsidR="009A6B47" w:rsidRPr="009A6B47" w14:paraId="71AE38CE" w14:textId="77777777">
        <w:trPr>
          <w:trHeight w:val="285"/>
          <w:tblCellSpacing w:w="15" w:type="dxa"/>
        </w:trPr>
        <w:tc>
          <w:tcPr>
            <w:tcW w:w="3720" w:type="dxa"/>
            <w:tcBorders>
              <w:top w:val="nil"/>
              <w:left w:val="nil"/>
              <w:bottom w:val="nil"/>
              <w:right w:val="nil"/>
            </w:tcBorders>
            <w:vAlign w:val="center"/>
            <w:hideMark/>
          </w:tcPr>
          <w:p w14:paraId="3F0BE0FE"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 </w:t>
            </w:r>
          </w:p>
        </w:tc>
        <w:tc>
          <w:tcPr>
            <w:tcW w:w="1560" w:type="dxa"/>
            <w:tcBorders>
              <w:top w:val="nil"/>
              <w:left w:val="nil"/>
              <w:bottom w:val="nil"/>
              <w:right w:val="nil"/>
            </w:tcBorders>
            <w:vAlign w:val="center"/>
            <w:hideMark/>
          </w:tcPr>
          <w:p w14:paraId="45C3555A" w14:textId="77777777" w:rsidR="009A6B47" w:rsidRPr="009A6B47" w:rsidRDefault="009A6B47" w:rsidP="009A6B47">
            <w:pPr>
              <w:spacing w:line="288" w:lineRule="auto"/>
              <w:jc w:val="both"/>
              <w:rPr>
                <w:rFonts w:ascii="Calibri" w:hAnsi="Calibri" w:cs="Calibri"/>
                <w:bCs/>
              </w:rPr>
            </w:pPr>
            <w:r w:rsidRPr="009A6B47">
              <w:rPr>
                <w:rFonts w:ascii="Calibri" w:hAnsi="Calibri" w:cs="Calibri"/>
                <w:bCs/>
              </w:rPr>
              <w:t> </w:t>
            </w:r>
          </w:p>
        </w:tc>
      </w:tr>
    </w:tbl>
    <w:p w14:paraId="08EF6A12" w14:textId="77777777" w:rsidR="006E7A0C" w:rsidRPr="002C4206" w:rsidRDefault="006E7A0C" w:rsidP="002C4206">
      <w:pPr>
        <w:spacing w:line="288" w:lineRule="auto"/>
        <w:jc w:val="both"/>
        <w:rPr>
          <w:rFonts w:ascii="Calibri" w:hAnsi="Calibri" w:cs="Calibri"/>
          <w:bCs/>
        </w:rPr>
      </w:pPr>
    </w:p>
    <w:sdt>
      <w:sdtPr>
        <w:rPr>
          <w:rFonts w:ascii="Calibri" w:hAnsi="Calibri" w:cs="Calibri"/>
          <w:b w:val="0"/>
          <w:bCs/>
          <w:color w:val="auto"/>
          <w:szCs w:val="22"/>
        </w:rPr>
        <w:alias w:val="Indtast Tekst her"/>
        <w:tag w:val="Klik her for at indtaste tekst"/>
        <w:id w:val="469330296"/>
        <w:lock w:val="sdtLocked"/>
        <w:placeholder>
          <w:docPart w:val="F80F797AA6A24C5795E08F7D5C3C9563"/>
        </w:placeholder>
        <w15:color w:val="000000"/>
      </w:sdtPr>
      <w:sdtEndPr>
        <w:rPr>
          <w:b/>
        </w:rPr>
      </w:sdtEndPr>
      <w:sdtContent>
        <w:p w14:paraId="5C4CD3F8" w14:textId="75424533" w:rsidR="00B160D6" w:rsidRPr="00A407C4" w:rsidRDefault="002C4206" w:rsidP="00717A14">
          <w:pPr>
            <w:spacing w:after="160" w:line="278" w:lineRule="auto"/>
            <w:jc w:val="center"/>
            <w:rPr>
              <w:sz w:val="40"/>
              <w:szCs w:val="40"/>
            </w:rPr>
          </w:pPr>
          <w:r w:rsidRPr="00A407C4">
            <w:rPr>
              <w:rFonts w:ascii="Calibri" w:hAnsi="Calibri" w:cs="Calibri"/>
              <w:bCs/>
              <w:sz w:val="40"/>
              <w:szCs w:val="40"/>
            </w:rPr>
            <w:tab/>
          </w:r>
          <w:r w:rsidR="00B160D6" w:rsidRPr="00A407C4">
            <w:rPr>
              <w:sz w:val="40"/>
              <w:szCs w:val="40"/>
            </w:rPr>
            <w:t>SAMMEN OM BEREDSKAB</w:t>
          </w:r>
        </w:p>
        <w:p w14:paraId="216E653F" w14:textId="6001FE01" w:rsidR="00031055" w:rsidRDefault="00B160D6" w:rsidP="00717A14">
          <w:pPr>
            <w:pStyle w:val="Listeafsnit"/>
            <w:spacing w:line="288" w:lineRule="auto"/>
            <w:jc w:val="center"/>
            <w:rPr>
              <w:rFonts w:ascii="Calibri" w:hAnsi="Calibri" w:cs="Calibri"/>
              <w:b/>
              <w:bCs/>
            </w:rPr>
          </w:pPr>
          <w:r w:rsidRPr="00A407C4">
            <w:rPr>
              <w:b/>
              <w:sz w:val="32"/>
              <w:szCs w:val="32"/>
            </w:rPr>
            <w:t>Ansøgning om støtte til lokal aktivitet</w:t>
          </w:r>
          <w:r w:rsidR="00ED041A">
            <w:rPr>
              <w:b/>
              <w:sz w:val="32"/>
              <w:szCs w:val="32"/>
            </w:rPr>
            <w:t xml:space="preserve"> – deadline 20.9.2026</w:t>
          </w:r>
        </w:p>
      </w:sdtContent>
    </w:sdt>
    <w:p w14:paraId="4866A07D" w14:textId="71C5D54C" w:rsidR="00031055" w:rsidRPr="000379EF" w:rsidRDefault="00031055" w:rsidP="00031055">
      <w:pPr>
        <w:jc w:val="center"/>
      </w:pPr>
      <w:r w:rsidRPr="00031055">
        <w:rPr>
          <w:sz w:val="34"/>
        </w:rPr>
        <w:t xml:space="preserve"> </w:t>
      </w:r>
    </w:p>
    <w:tbl>
      <w:tblPr>
        <w:tblW w:w="0" w:type="auto"/>
        <w:jc w:val="center"/>
        <w:tblLook w:val="04A0" w:firstRow="1" w:lastRow="0" w:firstColumn="1" w:lastColumn="0" w:noHBand="0" w:noVBand="1"/>
      </w:tblPr>
      <w:tblGrid>
        <w:gridCol w:w="4908"/>
        <w:gridCol w:w="4907"/>
      </w:tblGrid>
      <w:tr w:rsidR="00031055" w14:paraId="39DDFB8F" w14:textId="77777777" w:rsidTr="0014307B">
        <w:trPr>
          <w:jc w:val="center"/>
        </w:trPr>
        <w:tc>
          <w:tcPr>
            <w:tcW w:w="5326" w:type="dxa"/>
            <w:shd w:val="clear" w:color="auto" w:fill="F2F2F2"/>
            <w:vAlign w:val="center"/>
          </w:tcPr>
          <w:p w14:paraId="2427B028" w14:textId="77777777" w:rsidR="00031055" w:rsidRDefault="00031055" w:rsidP="0014307B">
            <w:r>
              <w:rPr>
                <w:sz w:val="18"/>
              </w:rPr>
              <w:t>Lokalområde</w:t>
            </w:r>
          </w:p>
        </w:tc>
        <w:tc>
          <w:tcPr>
            <w:tcW w:w="5326" w:type="dxa"/>
            <w:shd w:val="clear" w:color="auto" w:fill="F2F2F2"/>
            <w:vAlign w:val="center"/>
          </w:tcPr>
          <w:p w14:paraId="219DB2B8" w14:textId="77777777" w:rsidR="00031055" w:rsidRDefault="00031055" w:rsidP="0014307B">
            <w:r>
              <w:rPr>
                <w:sz w:val="18"/>
              </w:rPr>
              <w:t>Organisation</w:t>
            </w:r>
          </w:p>
        </w:tc>
      </w:tr>
      <w:tr w:rsidR="00031055" w14:paraId="358FFB9E" w14:textId="77777777" w:rsidTr="0014307B">
        <w:trPr>
          <w:jc w:val="center"/>
        </w:trPr>
        <w:tc>
          <w:tcPr>
            <w:tcW w:w="5326" w:type="dxa"/>
          </w:tcPr>
          <w:p w14:paraId="14087811" w14:textId="77777777" w:rsidR="00031055" w:rsidRDefault="00031055" w:rsidP="0014307B">
            <w:r>
              <w:t xml:space="preserve"> </w:t>
            </w:r>
          </w:p>
        </w:tc>
        <w:tc>
          <w:tcPr>
            <w:tcW w:w="5326" w:type="dxa"/>
          </w:tcPr>
          <w:p w14:paraId="23F2D2DC" w14:textId="77777777" w:rsidR="00031055" w:rsidRDefault="00031055" w:rsidP="0014307B">
            <w:r>
              <w:t xml:space="preserve"> </w:t>
            </w:r>
          </w:p>
        </w:tc>
      </w:tr>
    </w:tbl>
    <w:p w14:paraId="6FB4B0FD" w14:textId="77777777" w:rsidR="00031055" w:rsidRDefault="00031055" w:rsidP="00031055"/>
    <w:tbl>
      <w:tblPr>
        <w:tblW w:w="0" w:type="auto"/>
        <w:jc w:val="center"/>
        <w:tblLook w:val="04A0" w:firstRow="1" w:lastRow="0" w:firstColumn="1" w:lastColumn="0" w:noHBand="0" w:noVBand="1"/>
      </w:tblPr>
      <w:tblGrid>
        <w:gridCol w:w="4935"/>
        <w:gridCol w:w="4880"/>
      </w:tblGrid>
      <w:tr w:rsidR="00031055" w14:paraId="5C7D8499" w14:textId="77777777" w:rsidTr="0014307B">
        <w:trPr>
          <w:jc w:val="center"/>
        </w:trPr>
        <w:tc>
          <w:tcPr>
            <w:tcW w:w="5326" w:type="dxa"/>
            <w:shd w:val="clear" w:color="auto" w:fill="F2F2F2"/>
            <w:vAlign w:val="center"/>
          </w:tcPr>
          <w:p w14:paraId="01F6DCE4" w14:textId="77777777" w:rsidR="00031055" w:rsidRDefault="00031055" w:rsidP="0014307B">
            <w:r>
              <w:rPr>
                <w:sz w:val="18"/>
              </w:rPr>
              <w:t>Kontaktperson</w:t>
            </w:r>
          </w:p>
        </w:tc>
        <w:tc>
          <w:tcPr>
            <w:tcW w:w="5326" w:type="dxa"/>
            <w:shd w:val="clear" w:color="auto" w:fill="F2F2F2"/>
            <w:vAlign w:val="center"/>
          </w:tcPr>
          <w:p w14:paraId="7684B76B" w14:textId="77777777" w:rsidR="00031055" w:rsidRDefault="00031055" w:rsidP="0014307B">
            <w:r>
              <w:rPr>
                <w:sz w:val="18"/>
              </w:rPr>
              <w:t>Mail og telefon</w:t>
            </w:r>
          </w:p>
        </w:tc>
      </w:tr>
      <w:tr w:rsidR="00031055" w14:paraId="37463FB7" w14:textId="77777777" w:rsidTr="0014307B">
        <w:trPr>
          <w:jc w:val="center"/>
        </w:trPr>
        <w:tc>
          <w:tcPr>
            <w:tcW w:w="5326" w:type="dxa"/>
          </w:tcPr>
          <w:p w14:paraId="5654D4BF" w14:textId="77777777" w:rsidR="00031055" w:rsidRDefault="00031055" w:rsidP="0014307B">
            <w:r>
              <w:t xml:space="preserve"> </w:t>
            </w:r>
          </w:p>
        </w:tc>
        <w:tc>
          <w:tcPr>
            <w:tcW w:w="5326" w:type="dxa"/>
          </w:tcPr>
          <w:p w14:paraId="0F728433" w14:textId="77777777" w:rsidR="00031055" w:rsidRDefault="00031055" w:rsidP="0014307B">
            <w:r>
              <w:t xml:space="preserve"> </w:t>
            </w:r>
          </w:p>
        </w:tc>
      </w:tr>
    </w:tbl>
    <w:p w14:paraId="1D07293F" w14:textId="77777777" w:rsidR="00031055" w:rsidRDefault="00031055" w:rsidP="00031055"/>
    <w:tbl>
      <w:tblPr>
        <w:tblW w:w="0" w:type="auto"/>
        <w:jc w:val="center"/>
        <w:tblLook w:val="04A0" w:firstRow="1" w:lastRow="0" w:firstColumn="1" w:lastColumn="0" w:noHBand="0" w:noVBand="1"/>
      </w:tblPr>
      <w:tblGrid>
        <w:gridCol w:w="9815"/>
      </w:tblGrid>
      <w:tr w:rsidR="00031055" w:rsidRPr="000379EF" w14:paraId="69DD1E5D" w14:textId="77777777" w:rsidTr="0014307B">
        <w:trPr>
          <w:jc w:val="center"/>
        </w:trPr>
        <w:tc>
          <w:tcPr>
            <w:tcW w:w="10652" w:type="dxa"/>
            <w:shd w:val="clear" w:color="auto" w:fill="F2F2F2"/>
            <w:vAlign w:val="center"/>
          </w:tcPr>
          <w:p w14:paraId="36C62097" w14:textId="77777777" w:rsidR="00031055" w:rsidRPr="000379EF" w:rsidRDefault="00031055" w:rsidP="0014307B">
            <w:r w:rsidRPr="000379EF">
              <w:rPr>
                <w:sz w:val="18"/>
              </w:rPr>
              <w:t>1. Hvad vil I lave?  Kort beskrivelse – max 5 linjer</w:t>
            </w:r>
          </w:p>
        </w:tc>
      </w:tr>
      <w:tr w:rsidR="00031055" w:rsidRPr="000379EF" w14:paraId="316C3146" w14:textId="77777777" w:rsidTr="0014307B">
        <w:trPr>
          <w:jc w:val="center"/>
        </w:trPr>
        <w:tc>
          <w:tcPr>
            <w:tcW w:w="10652" w:type="dxa"/>
          </w:tcPr>
          <w:p w14:paraId="62E2C9FF" w14:textId="77777777" w:rsidR="00031055" w:rsidRPr="000379EF" w:rsidRDefault="00031055" w:rsidP="0014307B">
            <w:r w:rsidRPr="000379EF">
              <w:br/>
            </w:r>
            <w:r w:rsidRPr="000379EF">
              <w:br/>
            </w:r>
            <w:r w:rsidRPr="000379EF">
              <w:br/>
            </w:r>
          </w:p>
        </w:tc>
      </w:tr>
    </w:tbl>
    <w:p w14:paraId="1EAB2B04" w14:textId="77777777" w:rsidR="00031055" w:rsidRPr="000379EF" w:rsidRDefault="00031055" w:rsidP="00031055"/>
    <w:tbl>
      <w:tblPr>
        <w:tblW w:w="0" w:type="auto"/>
        <w:jc w:val="center"/>
        <w:tblLook w:val="04A0" w:firstRow="1" w:lastRow="0" w:firstColumn="1" w:lastColumn="0" w:noHBand="0" w:noVBand="1"/>
      </w:tblPr>
      <w:tblGrid>
        <w:gridCol w:w="4890"/>
        <w:gridCol w:w="4925"/>
      </w:tblGrid>
      <w:tr w:rsidR="00031055" w14:paraId="6D8E0B32" w14:textId="77777777" w:rsidTr="0014307B">
        <w:trPr>
          <w:jc w:val="center"/>
        </w:trPr>
        <w:tc>
          <w:tcPr>
            <w:tcW w:w="5326" w:type="dxa"/>
            <w:shd w:val="clear" w:color="auto" w:fill="F2F2F2"/>
            <w:vAlign w:val="center"/>
          </w:tcPr>
          <w:p w14:paraId="279DF11A" w14:textId="77777777" w:rsidR="00031055" w:rsidRDefault="00031055" w:rsidP="0014307B">
            <w:r>
              <w:rPr>
                <w:sz w:val="18"/>
              </w:rPr>
              <w:t>2. Hvem er med?</w:t>
            </w:r>
          </w:p>
        </w:tc>
        <w:tc>
          <w:tcPr>
            <w:tcW w:w="5326" w:type="dxa"/>
            <w:shd w:val="clear" w:color="auto" w:fill="F2F2F2"/>
            <w:vAlign w:val="center"/>
          </w:tcPr>
          <w:p w14:paraId="71373235" w14:textId="77777777" w:rsidR="00031055" w:rsidRDefault="00031055" w:rsidP="0014307B">
            <w:r>
              <w:rPr>
                <w:sz w:val="18"/>
              </w:rPr>
              <w:t>Er aktiviteten allerede afprøvet?</w:t>
            </w:r>
          </w:p>
        </w:tc>
      </w:tr>
      <w:tr w:rsidR="00031055" w14:paraId="2DB5E49D" w14:textId="77777777" w:rsidTr="0014307B">
        <w:trPr>
          <w:jc w:val="center"/>
        </w:trPr>
        <w:tc>
          <w:tcPr>
            <w:tcW w:w="5326" w:type="dxa"/>
          </w:tcPr>
          <w:p w14:paraId="7D506563" w14:textId="77777777" w:rsidR="00031055" w:rsidRDefault="00031055" w:rsidP="0014307B">
            <w:r>
              <w:br/>
            </w:r>
          </w:p>
        </w:tc>
        <w:tc>
          <w:tcPr>
            <w:tcW w:w="5326" w:type="dxa"/>
            <w:vAlign w:val="center"/>
          </w:tcPr>
          <w:p w14:paraId="104E7A48" w14:textId="77777777" w:rsidR="00031055" w:rsidRDefault="00031055" w:rsidP="0014307B">
            <w:r>
              <w:rPr>
                <w:rFonts w:ascii="Segoe UI Symbol" w:hAnsi="Segoe UI Symbol" w:cs="Segoe UI Symbol"/>
                <w:sz w:val="18"/>
              </w:rPr>
              <w:t>☐</w:t>
            </w:r>
            <w:r>
              <w:rPr>
                <w:sz w:val="18"/>
              </w:rPr>
              <w:t xml:space="preserve"> Ja     </w:t>
            </w:r>
            <w:r>
              <w:rPr>
                <w:rFonts w:ascii="Segoe UI Symbol" w:hAnsi="Segoe UI Symbol" w:cs="Segoe UI Symbol"/>
                <w:sz w:val="18"/>
              </w:rPr>
              <w:t>☐</w:t>
            </w:r>
            <w:r>
              <w:rPr>
                <w:sz w:val="18"/>
              </w:rPr>
              <w:t xml:space="preserve"> Nej</w:t>
            </w:r>
          </w:p>
        </w:tc>
      </w:tr>
    </w:tbl>
    <w:p w14:paraId="36102750" w14:textId="77777777" w:rsidR="00031055" w:rsidRDefault="00031055" w:rsidP="00031055"/>
    <w:tbl>
      <w:tblPr>
        <w:tblW w:w="0" w:type="auto"/>
        <w:jc w:val="center"/>
        <w:tblLook w:val="04A0" w:firstRow="1" w:lastRow="0" w:firstColumn="1" w:lastColumn="0" w:noHBand="0" w:noVBand="1"/>
      </w:tblPr>
      <w:tblGrid>
        <w:gridCol w:w="9815"/>
      </w:tblGrid>
      <w:tr w:rsidR="00031055" w:rsidRPr="000379EF" w14:paraId="1AEE928B" w14:textId="77777777" w:rsidTr="0014307B">
        <w:trPr>
          <w:jc w:val="center"/>
        </w:trPr>
        <w:tc>
          <w:tcPr>
            <w:tcW w:w="10652" w:type="dxa"/>
            <w:shd w:val="clear" w:color="auto" w:fill="F2F2F2"/>
            <w:vAlign w:val="center"/>
          </w:tcPr>
          <w:p w14:paraId="24C0FE75" w14:textId="77777777" w:rsidR="00031055" w:rsidRPr="000379EF" w:rsidRDefault="00031055" w:rsidP="0014307B">
            <w:r w:rsidRPr="000379EF">
              <w:rPr>
                <w:sz w:val="18"/>
              </w:rPr>
              <w:t>3. Hvem kommer?  Målgruppe og forventet antal deltagere</w:t>
            </w:r>
          </w:p>
        </w:tc>
      </w:tr>
      <w:tr w:rsidR="00031055" w:rsidRPr="000379EF" w14:paraId="251D53C9" w14:textId="77777777" w:rsidTr="0014307B">
        <w:trPr>
          <w:jc w:val="center"/>
        </w:trPr>
        <w:tc>
          <w:tcPr>
            <w:tcW w:w="10652" w:type="dxa"/>
          </w:tcPr>
          <w:p w14:paraId="4D788F46" w14:textId="77777777" w:rsidR="00031055" w:rsidRPr="000379EF" w:rsidRDefault="00031055" w:rsidP="0014307B">
            <w:r w:rsidRPr="000379EF">
              <w:br/>
            </w:r>
            <w:r w:rsidRPr="000379EF">
              <w:br/>
            </w:r>
          </w:p>
        </w:tc>
      </w:tr>
    </w:tbl>
    <w:p w14:paraId="71241A50" w14:textId="77777777" w:rsidR="00031055" w:rsidRPr="000379EF" w:rsidRDefault="00031055" w:rsidP="00031055"/>
    <w:tbl>
      <w:tblPr>
        <w:tblW w:w="0" w:type="auto"/>
        <w:jc w:val="center"/>
        <w:tblLook w:val="04A0" w:firstRow="1" w:lastRow="0" w:firstColumn="1" w:lastColumn="0" w:noHBand="0" w:noVBand="1"/>
      </w:tblPr>
      <w:tblGrid>
        <w:gridCol w:w="9815"/>
      </w:tblGrid>
      <w:tr w:rsidR="00031055" w:rsidRPr="000379EF" w14:paraId="078060B4" w14:textId="77777777" w:rsidTr="0014307B">
        <w:trPr>
          <w:jc w:val="center"/>
        </w:trPr>
        <w:tc>
          <w:tcPr>
            <w:tcW w:w="10652" w:type="dxa"/>
            <w:shd w:val="clear" w:color="auto" w:fill="F2F2F2"/>
            <w:vAlign w:val="center"/>
          </w:tcPr>
          <w:p w14:paraId="1112562B" w14:textId="77777777" w:rsidR="00031055" w:rsidRPr="000379EF" w:rsidRDefault="00031055" w:rsidP="0014307B">
            <w:r w:rsidRPr="000379EF">
              <w:rPr>
                <w:sz w:val="18"/>
              </w:rPr>
              <w:t>Hvordan deltager publikum aktivt?  Skriv kort.</w:t>
            </w:r>
          </w:p>
        </w:tc>
      </w:tr>
      <w:tr w:rsidR="00031055" w:rsidRPr="000379EF" w14:paraId="26A59401" w14:textId="77777777" w:rsidTr="0014307B">
        <w:trPr>
          <w:jc w:val="center"/>
        </w:trPr>
        <w:tc>
          <w:tcPr>
            <w:tcW w:w="10652" w:type="dxa"/>
          </w:tcPr>
          <w:p w14:paraId="630A8BE4" w14:textId="77777777" w:rsidR="00031055" w:rsidRPr="000379EF" w:rsidRDefault="00031055" w:rsidP="0014307B">
            <w:r w:rsidRPr="000379EF">
              <w:br/>
            </w:r>
          </w:p>
        </w:tc>
      </w:tr>
    </w:tbl>
    <w:p w14:paraId="392BAC9A" w14:textId="77777777" w:rsidR="00031055" w:rsidRPr="000379EF" w:rsidRDefault="00031055" w:rsidP="00031055"/>
    <w:tbl>
      <w:tblPr>
        <w:tblW w:w="0" w:type="auto"/>
        <w:jc w:val="center"/>
        <w:tblLook w:val="04A0" w:firstRow="1" w:lastRow="0" w:firstColumn="1" w:lastColumn="0" w:noHBand="0" w:noVBand="1"/>
      </w:tblPr>
      <w:tblGrid>
        <w:gridCol w:w="4951"/>
        <w:gridCol w:w="4864"/>
      </w:tblGrid>
      <w:tr w:rsidR="00031055" w:rsidRPr="000379EF" w14:paraId="3D4600BF" w14:textId="77777777" w:rsidTr="0014307B">
        <w:trPr>
          <w:jc w:val="center"/>
        </w:trPr>
        <w:tc>
          <w:tcPr>
            <w:tcW w:w="5326" w:type="dxa"/>
            <w:shd w:val="clear" w:color="auto" w:fill="F2F2F2"/>
            <w:vAlign w:val="center"/>
          </w:tcPr>
          <w:p w14:paraId="5B89594C" w14:textId="77777777" w:rsidR="00031055" w:rsidRDefault="00031055" w:rsidP="0014307B">
            <w:r>
              <w:rPr>
                <w:sz w:val="18"/>
              </w:rPr>
              <w:t>4. Hvad søger I?</w:t>
            </w:r>
          </w:p>
        </w:tc>
        <w:tc>
          <w:tcPr>
            <w:tcW w:w="5326" w:type="dxa"/>
            <w:shd w:val="clear" w:color="auto" w:fill="F2F2F2"/>
            <w:vAlign w:val="center"/>
          </w:tcPr>
          <w:p w14:paraId="3F33B225" w14:textId="77777777" w:rsidR="00031055" w:rsidRPr="000379EF" w:rsidRDefault="00031055" w:rsidP="0014307B">
            <w:r w:rsidRPr="000379EF">
              <w:rPr>
                <w:sz w:val="18"/>
              </w:rPr>
              <w:t>Hvad skal pengene bruges til?</w:t>
            </w:r>
          </w:p>
        </w:tc>
      </w:tr>
      <w:tr w:rsidR="00031055" w14:paraId="3CFF00AC" w14:textId="77777777" w:rsidTr="0014307B">
        <w:trPr>
          <w:jc w:val="center"/>
        </w:trPr>
        <w:tc>
          <w:tcPr>
            <w:tcW w:w="5326" w:type="dxa"/>
            <w:vAlign w:val="center"/>
          </w:tcPr>
          <w:p w14:paraId="419767EB" w14:textId="77777777" w:rsidR="00031055" w:rsidRDefault="00031055" w:rsidP="0014307B">
            <w:r>
              <w:rPr>
                <w:sz w:val="18"/>
              </w:rPr>
              <w:t>Beløb: __________________ kr.</w:t>
            </w:r>
          </w:p>
        </w:tc>
        <w:tc>
          <w:tcPr>
            <w:tcW w:w="5326" w:type="dxa"/>
            <w:vAlign w:val="center"/>
          </w:tcPr>
          <w:p w14:paraId="687A759D" w14:textId="77777777" w:rsidR="00031055" w:rsidRDefault="00031055" w:rsidP="0014307B">
            <w:r>
              <w:rPr>
                <w:rFonts w:ascii="Segoe UI Symbol" w:hAnsi="Segoe UI Symbol" w:cs="Segoe UI Symbol"/>
                <w:sz w:val="18"/>
              </w:rPr>
              <w:t>☐</w:t>
            </w:r>
            <w:r>
              <w:rPr>
                <w:sz w:val="18"/>
              </w:rPr>
              <w:t xml:space="preserve"> Materialer   </w:t>
            </w:r>
            <w:r>
              <w:rPr>
                <w:rFonts w:ascii="Segoe UI Symbol" w:hAnsi="Segoe UI Symbol" w:cs="Segoe UI Symbol"/>
                <w:sz w:val="18"/>
              </w:rPr>
              <w:t>☐</w:t>
            </w:r>
            <w:r>
              <w:rPr>
                <w:sz w:val="18"/>
              </w:rPr>
              <w:t xml:space="preserve"> Transport   </w:t>
            </w:r>
            <w:r>
              <w:rPr>
                <w:rFonts w:ascii="Segoe UI Symbol" w:hAnsi="Segoe UI Symbol" w:cs="Segoe UI Symbol"/>
                <w:sz w:val="18"/>
              </w:rPr>
              <w:t>☐</w:t>
            </w:r>
            <w:r>
              <w:rPr>
                <w:sz w:val="18"/>
              </w:rPr>
              <w:t xml:space="preserve"> Honorar   </w:t>
            </w:r>
            <w:r>
              <w:rPr>
                <w:rFonts w:ascii="Segoe UI Symbol" w:hAnsi="Segoe UI Symbol" w:cs="Segoe UI Symbol"/>
                <w:sz w:val="18"/>
              </w:rPr>
              <w:t>☐</w:t>
            </w:r>
            <w:r>
              <w:rPr>
                <w:sz w:val="18"/>
              </w:rPr>
              <w:t xml:space="preserve"> Andet</w:t>
            </w:r>
          </w:p>
        </w:tc>
      </w:tr>
    </w:tbl>
    <w:p w14:paraId="1DC98AE5" w14:textId="77777777" w:rsidR="00031055" w:rsidRDefault="00031055" w:rsidP="00031055"/>
    <w:tbl>
      <w:tblPr>
        <w:tblW w:w="0" w:type="auto"/>
        <w:jc w:val="center"/>
        <w:tblLook w:val="04A0" w:firstRow="1" w:lastRow="0" w:firstColumn="1" w:lastColumn="0" w:noHBand="0" w:noVBand="1"/>
      </w:tblPr>
      <w:tblGrid>
        <w:gridCol w:w="9815"/>
      </w:tblGrid>
      <w:tr w:rsidR="00031055" w:rsidRPr="000379EF" w14:paraId="1EC36851" w14:textId="77777777" w:rsidTr="0014307B">
        <w:trPr>
          <w:jc w:val="center"/>
        </w:trPr>
        <w:tc>
          <w:tcPr>
            <w:tcW w:w="10652" w:type="dxa"/>
            <w:shd w:val="clear" w:color="auto" w:fill="F2F2F2"/>
            <w:vAlign w:val="center"/>
          </w:tcPr>
          <w:p w14:paraId="57E246CF" w14:textId="77777777" w:rsidR="00031055" w:rsidRPr="000379EF" w:rsidRDefault="00031055" w:rsidP="0014307B">
            <w:r w:rsidRPr="000379EF">
              <w:rPr>
                <w:sz w:val="18"/>
              </w:rPr>
              <w:t>5. Allerede på hylden?  Hvis aktiviteten bygger på noget, I allerede har: hvad?</w:t>
            </w:r>
          </w:p>
        </w:tc>
      </w:tr>
      <w:tr w:rsidR="00031055" w:rsidRPr="000379EF" w14:paraId="25A0FBEE" w14:textId="77777777" w:rsidTr="0014307B">
        <w:trPr>
          <w:jc w:val="center"/>
        </w:trPr>
        <w:tc>
          <w:tcPr>
            <w:tcW w:w="10652" w:type="dxa"/>
          </w:tcPr>
          <w:p w14:paraId="49859B3B" w14:textId="77777777" w:rsidR="00031055" w:rsidRPr="000379EF" w:rsidRDefault="00031055" w:rsidP="0014307B">
            <w:r w:rsidRPr="000379EF">
              <w:br/>
            </w:r>
          </w:p>
        </w:tc>
      </w:tr>
    </w:tbl>
    <w:p w14:paraId="2BED969B" w14:textId="77777777" w:rsidR="00031055" w:rsidRPr="000379EF" w:rsidRDefault="00031055" w:rsidP="00031055"/>
    <w:p w14:paraId="54B7742D" w14:textId="77777777" w:rsidR="00031055" w:rsidRPr="000379EF" w:rsidRDefault="00031055" w:rsidP="00031055">
      <w:pPr>
        <w:spacing w:after="40"/>
      </w:pPr>
      <w:r w:rsidRPr="000379EF">
        <w:rPr>
          <w:rFonts w:ascii="Segoe UI Symbol" w:hAnsi="Segoe UI Symbol" w:cs="Segoe UI Symbol"/>
          <w:sz w:val="17"/>
        </w:rPr>
        <w:t>☐</w:t>
      </w:r>
      <w:r w:rsidRPr="000379EF">
        <w:rPr>
          <w:sz w:val="17"/>
        </w:rPr>
        <w:t xml:space="preserve"> Foredrag   </w:t>
      </w:r>
      <w:r w:rsidRPr="000379EF">
        <w:rPr>
          <w:rFonts w:ascii="Segoe UI Symbol" w:hAnsi="Segoe UI Symbol" w:cs="Segoe UI Symbol"/>
          <w:sz w:val="17"/>
        </w:rPr>
        <w:t>☐</w:t>
      </w:r>
      <w:r w:rsidRPr="000379EF">
        <w:rPr>
          <w:sz w:val="17"/>
        </w:rPr>
        <w:t xml:space="preserve"> Workshop   </w:t>
      </w:r>
      <w:r w:rsidRPr="000379EF">
        <w:rPr>
          <w:rFonts w:ascii="Segoe UI Symbol" w:hAnsi="Segoe UI Symbol" w:cs="Segoe UI Symbol"/>
          <w:sz w:val="17"/>
        </w:rPr>
        <w:t>☐</w:t>
      </w:r>
      <w:r w:rsidRPr="000379EF">
        <w:rPr>
          <w:sz w:val="17"/>
        </w:rPr>
        <w:t xml:space="preserve"> Debat/samtale   </w:t>
      </w:r>
      <w:r w:rsidRPr="000379EF">
        <w:rPr>
          <w:rFonts w:ascii="Segoe UI Symbol" w:hAnsi="Segoe UI Symbol" w:cs="Segoe UI Symbol"/>
          <w:sz w:val="17"/>
        </w:rPr>
        <w:t>☐</w:t>
      </w:r>
      <w:r w:rsidRPr="000379EF">
        <w:rPr>
          <w:sz w:val="17"/>
        </w:rPr>
        <w:t xml:space="preserve"> Undervisningsforl</w:t>
      </w:r>
      <w:r w:rsidRPr="000379EF">
        <w:rPr>
          <w:rFonts w:ascii="Calibri" w:hAnsi="Calibri" w:cs="Calibri"/>
          <w:sz w:val="17"/>
        </w:rPr>
        <w:t>ø</w:t>
      </w:r>
      <w:r w:rsidRPr="000379EF">
        <w:rPr>
          <w:sz w:val="17"/>
        </w:rPr>
        <w:t xml:space="preserve">b   </w:t>
      </w:r>
      <w:r w:rsidRPr="000379EF">
        <w:rPr>
          <w:rFonts w:ascii="Segoe UI Symbol" w:hAnsi="Segoe UI Symbol" w:cs="Segoe UI Symbol"/>
          <w:sz w:val="17"/>
        </w:rPr>
        <w:t>☐</w:t>
      </w:r>
      <w:r w:rsidRPr="000379EF">
        <w:rPr>
          <w:sz w:val="17"/>
        </w:rPr>
        <w:t xml:space="preserve"> F</w:t>
      </w:r>
      <w:r w:rsidRPr="000379EF">
        <w:rPr>
          <w:rFonts w:ascii="Calibri" w:hAnsi="Calibri" w:cs="Calibri"/>
          <w:sz w:val="17"/>
        </w:rPr>
        <w:t>æ</w:t>
      </w:r>
      <w:r w:rsidRPr="000379EF">
        <w:rPr>
          <w:sz w:val="17"/>
        </w:rPr>
        <w:t xml:space="preserve">llessang/kultur   </w:t>
      </w:r>
      <w:r w:rsidRPr="000379EF">
        <w:rPr>
          <w:rFonts w:ascii="Segoe UI Symbol" w:hAnsi="Segoe UI Symbol" w:cs="Segoe UI Symbol"/>
          <w:sz w:val="17"/>
        </w:rPr>
        <w:t>☐</w:t>
      </w:r>
      <w:r w:rsidRPr="000379EF">
        <w:rPr>
          <w:sz w:val="17"/>
        </w:rPr>
        <w:t xml:space="preserve"> Andet</w:t>
      </w:r>
    </w:p>
    <w:tbl>
      <w:tblPr>
        <w:tblW w:w="0" w:type="auto"/>
        <w:jc w:val="center"/>
        <w:tblLook w:val="04A0" w:firstRow="1" w:lastRow="0" w:firstColumn="1" w:lastColumn="0" w:noHBand="0" w:noVBand="1"/>
      </w:tblPr>
      <w:tblGrid>
        <w:gridCol w:w="9815"/>
      </w:tblGrid>
      <w:tr w:rsidR="00031055" w:rsidRPr="000379EF" w14:paraId="5B30E671" w14:textId="77777777" w:rsidTr="0014307B">
        <w:trPr>
          <w:jc w:val="center"/>
        </w:trPr>
        <w:tc>
          <w:tcPr>
            <w:tcW w:w="10652" w:type="dxa"/>
            <w:shd w:val="clear" w:color="auto" w:fill="F2F2F2"/>
            <w:vAlign w:val="center"/>
          </w:tcPr>
          <w:p w14:paraId="1CF0C136" w14:textId="77777777" w:rsidR="00031055" w:rsidRPr="000379EF" w:rsidRDefault="00031055" w:rsidP="0014307B">
            <w:r w:rsidRPr="000379EF">
              <w:rPr>
                <w:sz w:val="18"/>
              </w:rPr>
              <w:t>Er der noget særligt, vi skal vide?</w:t>
            </w:r>
          </w:p>
        </w:tc>
      </w:tr>
      <w:tr w:rsidR="00031055" w:rsidRPr="000379EF" w14:paraId="326F6620" w14:textId="77777777" w:rsidTr="0014307B">
        <w:trPr>
          <w:jc w:val="center"/>
        </w:trPr>
        <w:tc>
          <w:tcPr>
            <w:tcW w:w="10652" w:type="dxa"/>
          </w:tcPr>
          <w:p w14:paraId="7E05753B" w14:textId="77777777" w:rsidR="00031055" w:rsidRPr="000379EF" w:rsidRDefault="00031055" w:rsidP="0014307B">
            <w:r w:rsidRPr="000379EF">
              <w:br/>
            </w:r>
          </w:p>
        </w:tc>
      </w:tr>
    </w:tbl>
    <w:p w14:paraId="76AD9FAE" w14:textId="77777777" w:rsidR="00031055" w:rsidRPr="000379EF" w:rsidRDefault="00031055" w:rsidP="00031055"/>
    <w:tbl>
      <w:tblPr>
        <w:tblW w:w="0" w:type="auto"/>
        <w:jc w:val="center"/>
        <w:tblLook w:val="04A0" w:firstRow="1" w:lastRow="0" w:firstColumn="1" w:lastColumn="0" w:noHBand="0" w:noVBand="1"/>
      </w:tblPr>
      <w:tblGrid>
        <w:gridCol w:w="9815"/>
      </w:tblGrid>
      <w:tr w:rsidR="00031055" w14:paraId="41E11D53" w14:textId="77777777" w:rsidTr="0014307B">
        <w:trPr>
          <w:jc w:val="center"/>
        </w:trPr>
        <w:tc>
          <w:tcPr>
            <w:tcW w:w="10652" w:type="dxa"/>
            <w:shd w:val="clear" w:color="auto" w:fill="F2F2F2"/>
            <w:vAlign w:val="center"/>
          </w:tcPr>
          <w:p w14:paraId="7DD3D00A" w14:textId="77777777" w:rsidR="00031055" w:rsidRDefault="00031055" w:rsidP="0014307B">
            <w:r>
              <w:rPr>
                <w:sz w:val="18"/>
              </w:rPr>
              <w:t>Praktisk om udlæg</w:t>
            </w:r>
          </w:p>
        </w:tc>
      </w:tr>
      <w:tr w:rsidR="00031055" w:rsidRPr="000379EF" w14:paraId="406A4E16" w14:textId="77777777" w:rsidTr="0014307B">
        <w:trPr>
          <w:jc w:val="center"/>
        </w:trPr>
        <w:tc>
          <w:tcPr>
            <w:tcW w:w="10652" w:type="dxa"/>
            <w:vAlign w:val="center"/>
          </w:tcPr>
          <w:p w14:paraId="742EBF35" w14:textId="37FD8BE1" w:rsidR="00031055" w:rsidRPr="000379EF" w:rsidRDefault="00031055" w:rsidP="0014307B">
            <w:r w:rsidRPr="000379EF">
              <w:rPr>
                <w:sz w:val="18"/>
              </w:rPr>
              <w:t xml:space="preserve">Send gerne </w:t>
            </w:r>
            <w:r w:rsidR="00DE7D3A">
              <w:rPr>
                <w:sz w:val="18"/>
              </w:rPr>
              <w:t>ansøgning senest 20.</w:t>
            </w:r>
            <w:r w:rsidR="0056253B">
              <w:rPr>
                <w:sz w:val="18"/>
              </w:rPr>
              <w:t xml:space="preserve">9.2026. Send gerne </w:t>
            </w:r>
            <w:r w:rsidRPr="000379EF">
              <w:rPr>
                <w:sz w:val="18"/>
              </w:rPr>
              <w:t xml:space="preserve">kvittering for udlæg </w:t>
            </w:r>
            <w:r w:rsidR="000A0C49">
              <w:rPr>
                <w:sz w:val="18"/>
              </w:rPr>
              <w:t xml:space="preserve">senest 8.11.2026. Sendes til </w:t>
            </w:r>
            <w:r w:rsidRPr="000379EF">
              <w:rPr>
                <w:sz w:val="18"/>
              </w:rPr>
              <w:t>lo@dfs.dk.</w:t>
            </w:r>
          </w:p>
        </w:tc>
      </w:tr>
    </w:tbl>
    <w:p w14:paraId="49428951" w14:textId="77777777" w:rsidR="00031055" w:rsidRPr="000379EF" w:rsidRDefault="00031055" w:rsidP="00031055"/>
    <w:p w14:paraId="189AD4C6" w14:textId="51B14C96" w:rsidR="00031055" w:rsidRPr="00717A14" w:rsidRDefault="00031055" w:rsidP="00031055">
      <w:pPr>
        <w:jc w:val="center"/>
        <w:rPr>
          <w:sz w:val="36"/>
          <w:szCs w:val="36"/>
        </w:rPr>
      </w:pPr>
      <w:r w:rsidRPr="00717A14">
        <w:rPr>
          <w:sz w:val="36"/>
          <w:szCs w:val="36"/>
        </w:rPr>
        <w:t>Tak for jeres bidrag til Sammen om Beredskab</w:t>
      </w:r>
      <w:r w:rsidR="00466E75">
        <w:rPr>
          <w:sz w:val="36"/>
          <w:szCs w:val="36"/>
        </w:rPr>
        <w:t>!</w:t>
      </w:r>
    </w:p>
    <w:p w14:paraId="4425A492" w14:textId="06E17C6F" w:rsidR="00555932" w:rsidRPr="005923B6" w:rsidRDefault="00555932" w:rsidP="005923B6">
      <w:pPr>
        <w:spacing w:after="160" w:line="278" w:lineRule="auto"/>
        <w:rPr>
          <w:rFonts w:ascii="Calibri" w:hAnsi="Calibri" w:cs="Calibri"/>
          <w:bCs/>
        </w:rPr>
      </w:pPr>
    </w:p>
    <w:sectPr w:rsidR="00555932" w:rsidRPr="005923B6" w:rsidSect="00A63277">
      <w:headerReference w:type="default" r:id="rId9"/>
      <w:footerReference w:type="default" r:id="rId10"/>
      <w:type w:val="continuous"/>
      <w:pgSz w:w="11910" w:h="16840"/>
      <w:pgMar w:top="568" w:right="995" w:bottom="0" w:left="1100" w:header="720" w:footer="709" w:gutter="0"/>
      <w:cols w:space="708"/>
      <w:docGrid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DBC3D" w14:textId="77777777" w:rsidR="00C72ECA" w:rsidRDefault="00C72ECA" w:rsidP="00886554">
      <w:r>
        <w:separator/>
      </w:r>
    </w:p>
  </w:endnote>
  <w:endnote w:type="continuationSeparator" w:id="0">
    <w:p w14:paraId="59E1089F" w14:textId="77777777" w:rsidR="00C72ECA" w:rsidRDefault="00C72ECA" w:rsidP="00886554">
      <w:r>
        <w:continuationSeparator/>
      </w:r>
    </w:p>
  </w:endnote>
  <w:endnote w:type="continuationNotice" w:id="1">
    <w:p w14:paraId="17FAECC1" w14:textId="77777777" w:rsidR="00C72ECA" w:rsidRDefault="00C72E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3827020"/>
      <w:docPartObj>
        <w:docPartGallery w:val="Page Numbers (Bottom of Page)"/>
        <w:docPartUnique/>
      </w:docPartObj>
    </w:sdtPr>
    <w:sdtContent>
      <w:p w14:paraId="5E0FCB7F" w14:textId="27C92F2B" w:rsidR="00FB4853" w:rsidRDefault="00FB4853" w:rsidP="00FB4853">
        <w:pPr>
          <w:pStyle w:val="Brdtekst"/>
          <w:jc w:val="center"/>
        </w:pPr>
      </w:p>
      <w:p w14:paraId="1EFE9F7B" w14:textId="77777777" w:rsidR="00FB4853" w:rsidRDefault="00FB4853" w:rsidP="00FB4853">
        <w:pPr>
          <w:pStyle w:val="Brdtekst"/>
        </w:pPr>
      </w:p>
      <w:p w14:paraId="2938EB15" w14:textId="7C0B1FF5" w:rsidR="00272958" w:rsidRDefault="00000000" w:rsidP="00FB4853">
        <w:pPr>
          <w:pStyle w:val="Brdtekst"/>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D5CF4E" w14:textId="77777777" w:rsidR="00C72ECA" w:rsidRDefault="00C72ECA" w:rsidP="00886554">
      <w:r>
        <w:separator/>
      </w:r>
    </w:p>
  </w:footnote>
  <w:footnote w:type="continuationSeparator" w:id="0">
    <w:p w14:paraId="4AB0478F" w14:textId="77777777" w:rsidR="00C72ECA" w:rsidRDefault="00C72ECA" w:rsidP="00886554">
      <w:r>
        <w:continuationSeparator/>
      </w:r>
    </w:p>
  </w:footnote>
  <w:footnote w:type="continuationNotice" w:id="1">
    <w:p w14:paraId="51CA40B9" w14:textId="77777777" w:rsidR="00C72ECA" w:rsidRDefault="00C72E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5773"/>
      <w:gridCol w:w="3795"/>
    </w:tblGrid>
    <w:tr w:rsidR="00BE5AD7" w14:paraId="7DD2FF50" w14:textId="77777777" w:rsidTr="00BE5AD7">
      <w:tc>
        <w:tcPr>
          <w:tcW w:w="5773" w:type="dxa"/>
        </w:tcPr>
        <w:p w14:paraId="163D5ABE" w14:textId="77777777" w:rsidR="00BE5AD7" w:rsidRDefault="00BE5AD7" w:rsidP="00DE14AE"/>
      </w:tc>
      <w:tc>
        <w:tcPr>
          <w:tcW w:w="3795" w:type="dxa"/>
        </w:tcPr>
        <w:sdt>
          <w:sdtPr>
            <w:alias w:val="logo"/>
            <w:tag w:val="logo"/>
            <w:id w:val="-1651741749"/>
            <w:lock w:val="sdtContentLocked"/>
            <w:picture/>
          </w:sdtPr>
          <w:sdtContent>
            <w:p w14:paraId="4ACEE278" w14:textId="77777777" w:rsidR="00BE5AD7" w:rsidRPr="00BE5AD7" w:rsidRDefault="00BE5AD7" w:rsidP="008F624E">
              <w:pPr>
                <w:jc w:val="right"/>
              </w:pPr>
              <w:r>
                <w:rPr>
                  <w:noProof/>
                </w:rPr>
                <w:drawing>
                  <wp:inline distT="0" distB="0" distL="0" distR="0" wp14:anchorId="68A97D6B" wp14:editId="493D5A53">
                    <wp:extent cx="1609200" cy="806400"/>
                    <wp:effectExtent l="0" t="0" r="0" b="0"/>
                    <wp:docPr id="3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96DAC541-7B7A-43D3-8B79-37D633B846F1}">
                                  <asvg:svgBlip xmlns:asvg="http://schemas.microsoft.com/office/drawing/2016/SVG/main" r:embed="rId2"/>
                                </a:ext>
                              </a:extLst>
                            </a:blip>
                            <a:stretch>
                              <a:fillRect/>
                            </a:stretch>
                          </pic:blipFill>
                          <pic:spPr bwMode="auto">
                            <a:xfrm>
                              <a:off x="0" y="0"/>
                              <a:ext cx="1609200" cy="806400"/>
                            </a:xfrm>
                            <a:prstGeom prst="rect">
                              <a:avLst/>
                            </a:prstGeom>
                          </pic:spPr>
                        </pic:pic>
                      </a:graphicData>
                    </a:graphic>
                  </wp:inline>
                </w:drawing>
              </w:r>
            </w:p>
          </w:sdtContent>
        </w:sdt>
      </w:tc>
    </w:tr>
  </w:tbl>
  <w:p w14:paraId="2299AB95" w14:textId="77777777" w:rsidR="00886554" w:rsidRDefault="00000000">
    <w:sdt>
      <w:sdtPr>
        <w:id w:val="1059124714"/>
        <w:docPartObj>
          <w:docPartGallery w:val="Watermarks"/>
          <w:docPartUnique/>
        </w:docPartObj>
      </w:sdtPr>
      <w:sdtContent>
        <w:r w:rsidR="00280DD7">
          <w:rPr>
            <w:noProof/>
          </w:rPr>
          <w:drawing>
            <wp:anchor distT="0" distB="0" distL="114300" distR="114300" simplePos="0" relativeHeight="251658240" behindDoc="1" locked="1" layoutInCell="1" allowOverlap="1" wp14:anchorId="51BEF493" wp14:editId="25B97DC0">
              <wp:simplePos x="0" y="0"/>
              <wp:positionH relativeFrom="column">
                <wp:posOffset>-836930</wp:posOffset>
              </wp:positionH>
              <wp:positionV relativeFrom="page">
                <wp:posOffset>5090160</wp:posOffset>
              </wp:positionV>
              <wp:extent cx="5599430" cy="5717540"/>
              <wp:effectExtent l="0" t="0" r="1270" b="0"/>
              <wp:wrapNone/>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FS-vandmaerke.svg"/>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5599430" cy="5717540"/>
                      </a:xfrm>
                      <a:prstGeom prst="rect">
                        <a:avLst/>
                      </a:prstGeom>
                    </pic:spPr>
                  </pic:pic>
                </a:graphicData>
              </a:graphic>
              <wp14:sizeRelH relativeFrom="page">
                <wp14:pctWidth>0</wp14:pctWidth>
              </wp14:sizeRelH>
              <wp14:sizeRelV relativeFrom="page">
                <wp14:pctHeight>0</wp14:pctHeight>
              </wp14:sizeRelV>
            </wp:anchor>
          </w:drawing>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9121" w:allStyles="1" w:customStyles="0" w:latentStyles="0" w:stylesInUse="0" w:headingStyles="1" w:numberingStyles="0" w:tableStyles="0" w:directFormattingOnRuns="1" w:directFormattingOnParagraphs="0" w:directFormattingOnNumbering="0" w:directFormattingOnTables="0" w:clearFormatting="1" w:top3HeadingStyles="0" w:visibleStyles="0" w:alternateStyleNames="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DAD"/>
    <w:rsid w:val="00000FB8"/>
    <w:rsid w:val="000157FE"/>
    <w:rsid w:val="00015EAD"/>
    <w:rsid w:val="00021F5B"/>
    <w:rsid w:val="00026899"/>
    <w:rsid w:val="00031055"/>
    <w:rsid w:val="00031C8E"/>
    <w:rsid w:val="000406F1"/>
    <w:rsid w:val="00041B97"/>
    <w:rsid w:val="000467BE"/>
    <w:rsid w:val="000476F2"/>
    <w:rsid w:val="00047EED"/>
    <w:rsid w:val="00052F8F"/>
    <w:rsid w:val="00056D8C"/>
    <w:rsid w:val="00057196"/>
    <w:rsid w:val="000719E2"/>
    <w:rsid w:val="00086C1F"/>
    <w:rsid w:val="00090606"/>
    <w:rsid w:val="00094BF0"/>
    <w:rsid w:val="0009555C"/>
    <w:rsid w:val="000A0C49"/>
    <w:rsid w:val="000A67BA"/>
    <w:rsid w:val="000C5563"/>
    <w:rsid w:val="000C63CB"/>
    <w:rsid w:val="000D3A36"/>
    <w:rsid w:val="000E03FF"/>
    <w:rsid w:val="000E389D"/>
    <w:rsid w:val="000E45F3"/>
    <w:rsid w:val="000F4150"/>
    <w:rsid w:val="000F4EDB"/>
    <w:rsid w:val="000F76BC"/>
    <w:rsid w:val="001008A8"/>
    <w:rsid w:val="00100B12"/>
    <w:rsid w:val="00101CD7"/>
    <w:rsid w:val="00104407"/>
    <w:rsid w:val="0011020C"/>
    <w:rsid w:val="00112437"/>
    <w:rsid w:val="00116121"/>
    <w:rsid w:val="00120AC8"/>
    <w:rsid w:val="00123C62"/>
    <w:rsid w:val="0012728C"/>
    <w:rsid w:val="00130469"/>
    <w:rsid w:val="0013273B"/>
    <w:rsid w:val="00132BB3"/>
    <w:rsid w:val="00132CBA"/>
    <w:rsid w:val="00133C02"/>
    <w:rsid w:val="00137CBD"/>
    <w:rsid w:val="00141946"/>
    <w:rsid w:val="00141C39"/>
    <w:rsid w:val="00141D42"/>
    <w:rsid w:val="001500C5"/>
    <w:rsid w:val="001553F3"/>
    <w:rsid w:val="00162D8D"/>
    <w:rsid w:val="001633A1"/>
    <w:rsid w:val="00166D4E"/>
    <w:rsid w:val="00173720"/>
    <w:rsid w:val="00175398"/>
    <w:rsid w:val="00177E1F"/>
    <w:rsid w:val="001827A8"/>
    <w:rsid w:val="00182E32"/>
    <w:rsid w:val="00185936"/>
    <w:rsid w:val="00186C97"/>
    <w:rsid w:val="00186E2D"/>
    <w:rsid w:val="0019442A"/>
    <w:rsid w:val="00196B78"/>
    <w:rsid w:val="00197D8B"/>
    <w:rsid w:val="001A06E3"/>
    <w:rsid w:val="001A2F4A"/>
    <w:rsid w:val="001B2705"/>
    <w:rsid w:val="001B48B8"/>
    <w:rsid w:val="001C1279"/>
    <w:rsid w:val="001C2342"/>
    <w:rsid w:val="001C2429"/>
    <w:rsid w:val="001C430D"/>
    <w:rsid w:val="001C5ADC"/>
    <w:rsid w:val="001C66E0"/>
    <w:rsid w:val="001D5376"/>
    <w:rsid w:val="001D559D"/>
    <w:rsid w:val="001D7197"/>
    <w:rsid w:val="001D7934"/>
    <w:rsid w:val="001E3D5A"/>
    <w:rsid w:val="001E415D"/>
    <w:rsid w:val="001E6520"/>
    <w:rsid w:val="001F08DF"/>
    <w:rsid w:val="001F2BD6"/>
    <w:rsid w:val="001F31E1"/>
    <w:rsid w:val="00202490"/>
    <w:rsid w:val="00205447"/>
    <w:rsid w:val="00207B5C"/>
    <w:rsid w:val="00207C13"/>
    <w:rsid w:val="002168E1"/>
    <w:rsid w:val="002230EE"/>
    <w:rsid w:val="00223DF5"/>
    <w:rsid w:val="0022538B"/>
    <w:rsid w:val="0022568D"/>
    <w:rsid w:val="00225C47"/>
    <w:rsid w:val="00230FC3"/>
    <w:rsid w:val="00232558"/>
    <w:rsid w:val="00242AC2"/>
    <w:rsid w:val="00243E75"/>
    <w:rsid w:val="00247194"/>
    <w:rsid w:val="002518A9"/>
    <w:rsid w:val="00260FDB"/>
    <w:rsid w:val="00263E0A"/>
    <w:rsid w:val="0026492F"/>
    <w:rsid w:val="00270DC0"/>
    <w:rsid w:val="00272958"/>
    <w:rsid w:val="0027295D"/>
    <w:rsid w:val="0027752A"/>
    <w:rsid w:val="002801BE"/>
    <w:rsid w:val="00280DD7"/>
    <w:rsid w:val="00287852"/>
    <w:rsid w:val="00291D94"/>
    <w:rsid w:val="00292494"/>
    <w:rsid w:val="002924D1"/>
    <w:rsid w:val="002949AD"/>
    <w:rsid w:val="00296AB6"/>
    <w:rsid w:val="002A2CFB"/>
    <w:rsid w:val="002A5313"/>
    <w:rsid w:val="002B0C0D"/>
    <w:rsid w:val="002B18E6"/>
    <w:rsid w:val="002B3FA2"/>
    <w:rsid w:val="002C2AE0"/>
    <w:rsid w:val="002C3948"/>
    <w:rsid w:val="002C4206"/>
    <w:rsid w:val="002C4850"/>
    <w:rsid w:val="002C68F4"/>
    <w:rsid w:val="002D0C4E"/>
    <w:rsid w:val="002D6CA7"/>
    <w:rsid w:val="002D6DAD"/>
    <w:rsid w:val="002E10EC"/>
    <w:rsid w:val="002E42BB"/>
    <w:rsid w:val="002F0534"/>
    <w:rsid w:val="002F0BD7"/>
    <w:rsid w:val="002F0CDC"/>
    <w:rsid w:val="002F25C6"/>
    <w:rsid w:val="002F6FBB"/>
    <w:rsid w:val="00302CA4"/>
    <w:rsid w:val="00302EB9"/>
    <w:rsid w:val="00306363"/>
    <w:rsid w:val="0031204F"/>
    <w:rsid w:val="00314696"/>
    <w:rsid w:val="00325455"/>
    <w:rsid w:val="003264CF"/>
    <w:rsid w:val="00332FB0"/>
    <w:rsid w:val="00337592"/>
    <w:rsid w:val="00337714"/>
    <w:rsid w:val="00342A46"/>
    <w:rsid w:val="003468A6"/>
    <w:rsid w:val="003505FE"/>
    <w:rsid w:val="00351978"/>
    <w:rsid w:val="003538BF"/>
    <w:rsid w:val="00361B04"/>
    <w:rsid w:val="00362573"/>
    <w:rsid w:val="00366498"/>
    <w:rsid w:val="00377FCA"/>
    <w:rsid w:val="00382BB5"/>
    <w:rsid w:val="00383052"/>
    <w:rsid w:val="00386FF4"/>
    <w:rsid w:val="00387145"/>
    <w:rsid w:val="003A33FB"/>
    <w:rsid w:val="003A3927"/>
    <w:rsid w:val="003B785B"/>
    <w:rsid w:val="003C2148"/>
    <w:rsid w:val="003C3148"/>
    <w:rsid w:val="003D0115"/>
    <w:rsid w:val="003D238B"/>
    <w:rsid w:val="003D4B83"/>
    <w:rsid w:val="003D4B89"/>
    <w:rsid w:val="003D61D3"/>
    <w:rsid w:val="003D6761"/>
    <w:rsid w:val="003D745A"/>
    <w:rsid w:val="003F4A84"/>
    <w:rsid w:val="003F648D"/>
    <w:rsid w:val="0040223C"/>
    <w:rsid w:val="0040485F"/>
    <w:rsid w:val="00410B22"/>
    <w:rsid w:val="0041169D"/>
    <w:rsid w:val="00411DD2"/>
    <w:rsid w:val="00412824"/>
    <w:rsid w:val="004172AC"/>
    <w:rsid w:val="00421AAF"/>
    <w:rsid w:val="00421EDC"/>
    <w:rsid w:val="004226FE"/>
    <w:rsid w:val="00422D11"/>
    <w:rsid w:val="00425ACD"/>
    <w:rsid w:val="00425B33"/>
    <w:rsid w:val="0043260C"/>
    <w:rsid w:val="00434BFD"/>
    <w:rsid w:val="00440054"/>
    <w:rsid w:val="00441902"/>
    <w:rsid w:val="004442B9"/>
    <w:rsid w:val="00444865"/>
    <w:rsid w:val="00451BCE"/>
    <w:rsid w:val="00452D4A"/>
    <w:rsid w:val="00455102"/>
    <w:rsid w:val="00457889"/>
    <w:rsid w:val="004608CB"/>
    <w:rsid w:val="00461388"/>
    <w:rsid w:val="004643D8"/>
    <w:rsid w:val="00464F46"/>
    <w:rsid w:val="00466E75"/>
    <w:rsid w:val="00473168"/>
    <w:rsid w:val="0048456A"/>
    <w:rsid w:val="004924A5"/>
    <w:rsid w:val="004A20DF"/>
    <w:rsid w:val="004B144A"/>
    <w:rsid w:val="004C23F8"/>
    <w:rsid w:val="004C6D18"/>
    <w:rsid w:val="004D437A"/>
    <w:rsid w:val="004D482F"/>
    <w:rsid w:val="004E06B3"/>
    <w:rsid w:val="004E734D"/>
    <w:rsid w:val="00500264"/>
    <w:rsid w:val="005049CA"/>
    <w:rsid w:val="0051570B"/>
    <w:rsid w:val="0051631E"/>
    <w:rsid w:val="00521E22"/>
    <w:rsid w:val="00526EF1"/>
    <w:rsid w:val="00531AF9"/>
    <w:rsid w:val="00531F87"/>
    <w:rsid w:val="005329FA"/>
    <w:rsid w:val="00532C2A"/>
    <w:rsid w:val="00533DF2"/>
    <w:rsid w:val="00540EB9"/>
    <w:rsid w:val="00541011"/>
    <w:rsid w:val="00543DF1"/>
    <w:rsid w:val="005461B7"/>
    <w:rsid w:val="00546203"/>
    <w:rsid w:val="00552022"/>
    <w:rsid w:val="00554E56"/>
    <w:rsid w:val="00555932"/>
    <w:rsid w:val="00555ED6"/>
    <w:rsid w:val="0056253B"/>
    <w:rsid w:val="00575050"/>
    <w:rsid w:val="00581543"/>
    <w:rsid w:val="00586880"/>
    <w:rsid w:val="005918C6"/>
    <w:rsid w:val="005923B6"/>
    <w:rsid w:val="0059628B"/>
    <w:rsid w:val="00596AF1"/>
    <w:rsid w:val="005A1CE1"/>
    <w:rsid w:val="005A72C3"/>
    <w:rsid w:val="005A7720"/>
    <w:rsid w:val="005D271F"/>
    <w:rsid w:val="005D627D"/>
    <w:rsid w:val="005E513C"/>
    <w:rsid w:val="005E51B3"/>
    <w:rsid w:val="005E5E1A"/>
    <w:rsid w:val="005F0EF1"/>
    <w:rsid w:val="005F4140"/>
    <w:rsid w:val="005F525D"/>
    <w:rsid w:val="005F730D"/>
    <w:rsid w:val="006004EE"/>
    <w:rsid w:val="006006E2"/>
    <w:rsid w:val="006027C1"/>
    <w:rsid w:val="006075D8"/>
    <w:rsid w:val="00610FC1"/>
    <w:rsid w:val="00612558"/>
    <w:rsid w:val="00613937"/>
    <w:rsid w:val="00614CF6"/>
    <w:rsid w:val="0061629B"/>
    <w:rsid w:val="00616A0E"/>
    <w:rsid w:val="0062070B"/>
    <w:rsid w:val="00620BA8"/>
    <w:rsid w:val="00623287"/>
    <w:rsid w:val="00623FAD"/>
    <w:rsid w:val="00624363"/>
    <w:rsid w:val="00624559"/>
    <w:rsid w:val="006253F7"/>
    <w:rsid w:val="00625DF2"/>
    <w:rsid w:val="00630967"/>
    <w:rsid w:val="006414A7"/>
    <w:rsid w:val="0064590E"/>
    <w:rsid w:val="00647230"/>
    <w:rsid w:val="00653E04"/>
    <w:rsid w:val="0065488C"/>
    <w:rsid w:val="00655C9C"/>
    <w:rsid w:val="00655FFB"/>
    <w:rsid w:val="006657D9"/>
    <w:rsid w:val="00671DD7"/>
    <w:rsid w:val="00675F1D"/>
    <w:rsid w:val="00680700"/>
    <w:rsid w:val="00684002"/>
    <w:rsid w:val="0068740B"/>
    <w:rsid w:val="006904F4"/>
    <w:rsid w:val="00692A00"/>
    <w:rsid w:val="00692CE9"/>
    <w:rsid w:val="00696E63"/>
    <w:rsid w:val="006A01F8"/>
    <w:rsid w:val="006A03FB"/>
    <w:rsid w:val="006B00A3"/>
    <w:rsid w:val="006B0924"/>
    <w:rsid w:val="006B3BDB"/>
    <w:rsid w:val="006C1C2E"/>
    <w:rsid w:val="006C3F26"/>
    <w:rsid w:val="006C53BF"/>
    <w:rsid w:val="006D5EA6"/>
    <w:rsid w:val="006E7A0C"/>
    <w:rsid w:val="006E7D0C"/>
    <w:rsid w:val="006E7D78"/>
    <w:rsid w:val="006F2E8E"/>
    <w:rsid w:val="006F40AF"/>
    <w:rsid w:val="006F6BEE"/>
    <w:rsid w:val="007134AD"/>
    <w:rsid w:val="00715B7E"/>
    <w:rsid w:val="00717A14"/>
    <w:rsid w:val="00723C2B"/>
    <w:rsid w:val="00723DA0"/>
    <w:rsid w:val="00724508"/>
    <w:rsid w:val="00736B6A"/>
    <w:rsid w:val="0074199F"/>
    <w:rsid w:val="00742D8C"/>
    <w:rsid w:val="00743D73"/>
    <w:rsid w:val="00744E01"/>
    <w:rsid w:val="0074734E"/>
    <w:rsid w:val="0075250E"/>
    <w:rsid w:val="00757B15"/>
    <w:rsid w:val="00761354"/>
    <w:rsid w:val="00763A00"/>
    <w:rsid w:val="007671C6"/>
    <w:rsid w:val="007674DB"/>
    <w:rsid w:val="00770512"/>
    <w:rsid w:val="0077318E"/>
    <w:rsid w:val="00775E42"/>
    <w:rsid w:val="0078415D"/>
    <w:rsid w:val="00784807"/>
    <w:rsid w:val="0079037B"/>
    <w:rsid w:val="007931B2"/>
    <w:rsid w:val="00795871"/>
    <w:rsid w:val="007A6FAF"/>
    <w:rsid w:val="007B47B0"/>
    <w:rsid w:val="007B544F"/>
    <w:rsid w:val="007B6D43"/>
    <w:rsid w:val="007C2222"/>
    <w:rsid w:val="007E1D91"/>
    <w:rsid w:val="007E7439"/>
    <w:rsid w:val="007F2B89"/>
    <w:rsid w:val="007F2CBD"/>
    <w:rsid w:val="008032EE"/>
    <w:rsid w:val="00805598"/>
    <w:rsid w:val="00806C53"/>
    <w:rsid w:val="008076A9"/>
    <w:rsid w:val="008125DD"/>
    <w:rsid w:val="00823989"/>
    <w:rsid w:val="00824B75"/>
    <w:rsid w:val="00827B60"/>
    <w:rsid w:val="00827ED4"/>
    <w:rsid w:val="00832921"/>
    <w:rsid w:val="00835216"/>
    <w:rsid w:val="008364C4"/>
    <w:rsid w:val="00843A7A"/>
    <w:rsid w:val="00844E75"/>
    <w:rsid w:val="00845447"/>
    <w:rsid w:val="00852163"/>
    <w:rsid w:val="00853394"/>
    <w:rsid w:val="008632AC"/>
    <w:rsid w:val="00864840"/>
    <w:rsid w:val="0086689A"/>
    <w:rsid w:val="00874FA0"/>
    <w:rsid w:val="008773FB"/>
    <w:rsid w:val="00881B7B"/>
    <w:rsid w:val="008847D3"/>
    <w:rsid w:val="00884CB4"/>
    <w:rsid w:val="00886554"/>
    <w:rsid w:val="00886FFB"/>
    <w:rsid w:val="00892F09"/>
    <w:rsid w:val="0089734E"/>
    <w:rsid w:val="008B1786"/>
    <w:rsid w:val="008D0674"/>
    <w:rsid w:val="008D301C"/>
    <w:rsid w:val="008D622D"/>
    <w:rsid w:val="008E4CD4"/>
    <w:rsid w:val="008E5262"/>
    <w:rsid w:val="008E68B6"/>
    <w:rsid w:val="008F1094"/>
    <w:rsid w:val="008F2874"/>
    <w:rsid w:val="008F2E36"/>
    <w:rsid w:val="008F5AC2"/>
    <w:rsid w:val="008F624E"/>
    <w:rsid w:val="00902368"/>
    <w:rsid w:val="00902E75"/>
    <w:rsid w:val="0090499B"/>
    <w:rsid w:val="00905A0C"/>
    <w:rsid w:val="00907344"/>
    <w:rsid w:val="00911D0C"/>
    <w:rsid w:val="00913E01"/>
    <w:rsid w:val="009216A9"/>
    <w:rsid w:val="00925845"/>
    <w:rsid w:val="00931567"/>
    <w:rsid w:val="00931C6A"/>
    <w:rsid w:val="00931D39"/>
    <w:rsid w:val="0093254F"/>
    <w:rsid w:val="00941A43"/>
    <w:rsid w:val="0094276A"/>
    <w:rsid w:val="00942A8A"/>
    <w:rsid w:val="00946CBB"/>
    <w:rsid w:val="0094793E"/>
    <w:rsid w:val="00951BA5"/>
    <w:rsid w:val="009552D3"/>
    <w:rsid w:val="009561FC"/>
    <w:rsid w:val="009620EA"/>
    <w:rsid w:val="00964F1D"/>
    <w:rsid w:val="0097559E"/>
    <w:rsid w:val="00975891"/>
    <w:rsid w:val="00977AB7"/>
    <w:rsid w:val="00985BD3"/>
    <w:rsid w:val="00986737"/>
    <w:rsid w:val="00987D49"/>
    <w:rsid w:val="00995A9F"/>
    <w:rsid w:val="009964C3"/>
    <w:rsid w:val="009A3CB9"/>
    <w:rsid w:val="009A6B47"/>
    <w:rsid w:val="009A7CCE"/>
    <w:rsid w:val="009B4804"/>
    <w:rsid w:val="009B4C12"/>
    <w:rsid w:val="009C54C0"/>
    <w:rsid w:val="009E0184"/>
    <w:rsid w:val="009E0A9F"/>
    <w:rsid w:val="009E1C5D"/>
    <w:rsid w:val="009E2FCC"/>
    <w:rsid w:val="009E357B"/>
    <w:rsid w:val="00A00873"/>
    <w:rsid w:val="00A00A76"/>
    <w:rsid w:val="00A01089"/>
    <w:rsid w:val="00A03587"/>
    <w:rsid w:val="00A055B5"/>
    <w:rsid w:val="00A07ED3"/>
    <w:rsid w:val="00A1106E"/>
    <w:rsid w:val="00A14194"/>
    <w:rsid w:val="00A14620"/>
    <w:rsid w:val="00A215B2"/>
    <w:rsid w:val="00A219A0"/>
    <w:rsid w:val="00A303DA"/>
    <w:rsid w:val="00A33418"/>
    <w:rsid w:val="00A35B5B"/>
    <w:rsid w:val="00A365C3"/>
    <w:rsid w:val="00A407C4"/>
    <w:rsid w:val="00A41060"/>
    <w:rsid w:val="00A45EB6"/>
    <w:rsid w:val="00A50786"/>
    <w:rsid w:val="00A63277"/>
    <w:rsid w:val="00A64D7F"/>
    <w:rsid w:val="00A668EB"/>
    <w:rsid w:val="00A678C4"/>
    <w:rsid w:val="00A7198B"/>
    <w:rsid w:val="00A7211F"/>
    <w:rsid w:val="00A72C3F"/>
    <w:rsid w:val="00A72E0E"/>
    <w:rsid w:val="00A75632"/>
    <w:rsid w:val="00A82596"/>
    <w:rsid w:val="00A83760"/>
    <w:rsid w:val="00A869DA"/>
    <w:rsid w:val="00A903FE"/>
    <w:rsid w:val="00A9180D"/>
    <w:rsid w:val="00A93854"/>
    <w:rsid w:val="00A94120"/>
    <w:rsid w:val="00A9428C"/>
    <w:rsid w:val="00A95A70"/>
    <w:rsid w:val="00A97F4A"/>
    <w:rsid w:val="00AA140B"/>
    <w:rsid w:val="00AA1A62"/>
    <w:rsid w:val="00AA5F34"/>
    <w:rsid w:val="00AA6B86"/>
    <w:rsid w:val="00AC5ACD"/>
    <w:rsid w:val="00AC5FE3"/>
    <w:rsid w:val="00AD412C"/>
    <w:rsid w:val="00AD5101"/>
    <w:rsid w:val="00AD5B44"/>
    <w:rsid w:val="00AE1BC8"/>
    <w:rsid w:val="00AE5D49"/>
    <w:rsid w:val="00AE7145"/>
    <w:rsid w:val="00AF1FD4"/>
    <w:rsid w:val="00B00815"/>
    <w:rsid w:val="00B0302D"/>
    <w:rsid w:val="00B04A1A"/>
    <w:rsid w:val="00B10346"/>
    <w:rsid w:val="00B160D6"/>
    <w:rsid w:val="00B21196"/>
    <w:rsid w:val="00B22177"/>
    <w:rsid w:val="00B3481F"/>
    <w:rsid w:val="00B35787"/>
    <w:rsid w:val="00B425FF"/>
    <w:rsid w:val="00B4532E"/>
    <w:rsid w:val="00B475F6"/>
    <w:rsid w:val="00B60428"/>
    <w:rsid w:val="00B6083D"/>
    <w:rsid w:val="00B6165F"/>
    <w:rsid w:val="00B6473C"/>
    <w:rsid w:val="00B70B34"/>
    <w:rsid w:val="00B7337E"/>
    <w:rsid w:val="00B73BEF"/>
    <w:rsid w:val="00B73C10"/>
    <w:rsid w:val="00B7486B"/>
    <w:rsid w:val="00B77586"/>
    <w:rsid w:val="00B80D6E"/>
    <w:rsid w:val="00B80E55"/>
    <w:rsid w:val="00B85A96"/>
    <w:rsid w:val="00B94999"/>
    <w:rsid w:val="00BA0194"/>
    <w:rsid w:val="00BA20C1"/>
    <w:rsid w:val="00BA5369"/>
    <w:rsid w:val="00BA6135"/>
    <w:rsid w:val="00BC31E1"/>
    <w:rsid w:val="00BC429A"/>
    <w:rsid w:val="00BD35A3"/>
    <w:rsid w:val="00BE1C1D"/>
    <w:rsid w:val="00BE2F9B"/>
    <w:rsid w:val="00BE4B01"/>
    <w:rsid w:val="00BE5AD7"/>
    <w:rsid w:val="00BE77DC"/>
    <w:rsid w:val="00BF0E56"/>
    <w:rsid w:val="00BF14A5"/>
    <w:rsid w:val="00C022AB"/>
    <w:rsid w:val="00C113CA"/>
    <w:rsid w:val="00C21765"/>
    <w:rsid w:val="00C2282E"/>
    <w:rsid w:val="00C3093C"/>
    <w:rsid w:val="00C31C4E"/>
    <w:rsid w:val="00C433D7"/>
    <w:rsid w:val="00C449B0"/>
    <w:rsid w:val="00C45109"/>
    <w:rsid w:val="00C522F6"/>
    <w:rsid w:val="00C579B7"/>
    <w:rsid w:val="00C63068"/>
    <w:rsid w:val="00C72ECA"/>
    <w:rsid w:val="00C75413"/>
    <w:rsid w:val="00C75B15"/>
    <w:rsid w:val="00C768B0"/>
    <w:rsid w:val="00C867DC"/>
    <w:rsid w:val="00C935C1"/>
    <w:rsid w:val="00C956A0"/>
    <w:rsid w:val="00C97C71"/>
    <w:rsid w:val="00CA4750"/>
    <w:rsid w:val="00CA48A4"/>
    <w:rsid w:val="00CA5C2D"/>
    <w:rsid w:val="00CB33A7"/>
    <w:rsid w:val="00CB6200"/>
    <w:rsid w:val="00CB6D6D"/>
    <w:rsid w:val="00CB7D1C"/>
    <w:rsid w:val="00CC2F08"/>
    <w:rsid w:val="00CC4F86"/>
    <w:rsid w:val="00CC507F"/>
    <w:rsid w:val="00CC57CC"/>
    <w:rsid w:val="00CC73E7"/>
    <w:rsid w:val="00CC78AD"/>
    <w:rsid w:val="00CD565C"/>
    <w:rsid w:val="00CE397A"/>
    <w:rsid w:val="00CE6B41"/>
    <w:rsid w:val="00CF3737"/>
    <w:rsid w:val="00CF3BAA"/>
    <w:rsid w:val="00D01BE3"/>
    <w:rsid w:val="00D02FCE"/>
    <w:rsid w:val="00D0336A"/>
    <w:rsid w:val="00D1062C"/>
    <w:rsid w:val="00D25B57"/>
    <w:rsid w:val="00D2710E"/>
    <w:rsid w:val="00D314ED"/>
    <w:rsid w:val="00D425D7"/>
    <w:rsid w:val="00D509E7"/>
    <w:rsid w:val="00D565E0"/>
    <w:rsid w:val="00D62F2E"/>
    <w:rsid w:val="00D65E74"/>
    <w:rsid w:val="00D671E2"/>
    <w:rsid w:val="00D70116"/>
    <w:rsid w:val="00D70F79"/>
    <w:rsid w:val="00D77324"/>
    <w:rsid w:val="00D81C22"/>
    <w:rsid w:val="00D82731"/>
    <w:rsid w:val="00D837FB"/>
    <w:rsid w:val="00D84096"/>
    <w:rsid w:val="00D84EDF"/>
    <w:rsid w:val="00D8515C"/>
    <w:rsid w:val="00D85B27"/>
    <w:rsid w:val="00D861A3"/>
    <w:rsid w:val="00D86808"/>
    <w:rsid w:val="00D92235"/>
    <w:rsid w:val="00DB5565"/>
    <w:rsid w:val="00DC1CEA"/>
    <w:rsid w:val="00DC232F"/>
    <w:rsid w:val="00DC26B3"/>
    <w:rsid w:val="00DD2605"/>
    <w:rsid w:val="00DD493C"/>
    <w:rsid w:val="00DD709C"/>
    <w:rsid w:val="00DE14AE"/>
    <w:rsid w:val="00DE71ED"/>
    <w:rsid w:val="00DE7D3A"/>
    <w:rsid w:val="00DF4D11"/>
    <w:rsid w:val="00DF54BE"/>
    <w:rsid w:val="00DF5EC0"/>
    <w:rsid w:val="00DF6542"/>
    <w:rsid w:val="00E00B8F"/>
    <w:rsid w:val="00E02299"/>
    <w:rsid w:val="00E06D3F"/>
    <w:rsid w:val="00E11008"/>
    <w:rsid w:val="00E34417"/>
    <w:rsid w:val="00E441A3"/>
    <w:rsid w:val="00E470C1"/>
    <w:rsid w:val="00E50937"/>
    <w:rsid w:val="00E5538D"/>
    <w:rsid w:val="00E55AE8"/>
    <w:rsid w:val="00E60CE6"/>
    <w:rsid w:val="00E66354"/>
    <w:rsid w:val="00E6754A"/>
    <w:rsid w:val="00E67769"/>
    <w:rsid w:val="00E9149E"/>
    <w:rsid w:val="00E97F58"/>
    <w:rsid w:val="00EA2F00"/>
    <w:rsid w:val="00EA40A5"/>
    <w:rsid w:val="00EA7A03"/>
    <w:rsid w:val="00EB07CA"/>
    <w:rsid w:val="00EB25E3"/>
    <w:rsid w:val="00EB4D37"/>
    <w:rsid w:val="00EB6751"/>
    <w:rsid w:val="00EC711E"/>
    <w:rsid w:val="00ED041A"/>
    <w:rsid w:val="00ED6B22"/>
    <w:rsid w:val="00ED7D84"/>
    <w:rsid w:val="00EE40E9"/>
    <w:rsid w:val="00EE525C"/>
    <w:rsid w:val="00EE7A77"/>
    <w:rsid w:val="00EF0355"/>
    <w:rsid w:val="00EF1334"/>
    <w:rsid w:val="00EF216C"/>
    <w:rsid w:val="00EF263C"/>
    <w:rsid w:val="00EF4A2E"/>
    <w:rsid w:val="00EF6CBF"/>
    <w:rsid w:val="00F060FF"/>
    <w:rsid w:val="00F06EAB"/>
    <w:rsid w:val="00F22B2B"/>
    <w:rsid w:val="00F25F2F"/>
    <w:rsid w:val="00F463E4"/>
    <w:rsid w:val="00F62ACC"/>
    <w:rsid w:val="00F642E5"/>
    <w:rsid w:val="00F648FA"/>
    <w:rsid w:val="00F65AEB"/>
    <w:rsid w:val="00F67AB8"/>
    <w:rsid w:val="00F67FA7"/>
    <w:rsid w:val="00F71368"/>
    <w:rsid w:val="00F73CF3"/>
    <w:rsid w:val="00F75CAB"/>
    <w:rsid w:val="00F80AE5"/>
    <w:rsid w:val="00F8579E"/>
    <w:rsid w:val="00F92237"/>
    <w:rsid w:val="00F94842"/>
    <w:rsid w:val="00FA7192"/>
    <w:rsid w:val="00FB237D"/>
    <w:rsid w:val="00FB4434"/>
    <w:rsid w:val="00FB4853"/>
    <w:rsid w:val="00FB58EB"/>
    <w:rsid w:val="00FC27DF"/>
    <w:rsid w:val="00FC2AC1"/>
    <w:rsid w:val="00FC55E0"/>
    <w:rsid w:val="00FC68EE"/>
    <w:rsid w:val="00FE04AC"/>
    <w:rsid w:val="00FE0B58"/>
    <w:rsid w:val="00FE3442"/>
    <w:rsid w:val="00FE75F4"/>
    <w:rsid w:val="00FF23B3"/>
    <w:rsid w:val="00FF2771"/>
    <w:rsid w:val="00FF5A2E"/>
    <w:rsid w:val="00FF7D0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D937C"/>
  <w15:docId w15:val="{F7182452-0C76-46BB-8F7E-6556E74DC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1"/>
        <w:sz w:val="19"/>
        <w:szCs w:val="19"/>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Fed"/>
    <w:uiPriority w:val="1"/>
    <w:qFormat/>
    <w:rsid w:val="00D25B57"/>
    <w:rPr>
      <w:b/>
      <w:sz w:val="22"/>
      <w:lang w:val="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C579B7"/>
    <w:pPr>
      <w:widowControl/>
      <w:autoSpaceDE/>
      <w:autoSpaceDN/>
      <w:spacing w:after="160" w:line="259" w:lineRule="auto"/>
      <w:ind w:left="720"/>
      <w:contextualSpacing/>
    </w:pPr>
    <w:rPr>
      <w:b w:val="0"/>
      <w:color w:val="auto"/>
      <w:szCs w:val="22"/>
    </w:rPr>
  </w:style>
  <w:style w:type="paragraph" w:styleId="Brdtekst">
    <w:name w:val="Body Text"/>
    <w:basedOn w:val="Normal"/>
    <w:link w:val="BrdtekstTegn"/>
    <w:qFormat/>
    <w:rsid w:val="00351978"/>
    <w:pPr>
      <w:keepLines/>
      <w:widowControl/>
      <w:spacing w:before="9"/>
      <w:ind w:left="23"/>
    </w:pPr>
    <w:rPr>
      <w:b w:val="0"/>
    </w:rPr>
  </w:style>
  <w:style w:type="paragraph" w:customStyle="1" w:styleId="Standardlst">
    <w:name w:val="Standard låst"/>
    <w:basedOn w:val="Normal"/>
    <w:rsid w:val="008032EE"/>
    <w:rPr>
      <w:b w:val="0"/>
    </w:rPr>
  </w:style>
  <w:style w:type="character" w:styleId="Pladsholdertekst">
    <w:name w:val="Placeholder Text"/>
    <w:basedOn w:val="Standardskrifttypeiafsnit"/>
    <w:uiPriority w:val="99"/>
    <w:semiHidden/>
    <w:rsid w:val="00185936"/>
    <w:rPr>
      <w:color w:val="808080"/>
    </w:rPr>
  </w:style>
  <w:style w:type="paragraph" w:customStyle="1" w:styleId="H1">
    <w:name w:val="H1"/>
    <w:next w:val="Brdtekst"/>
    <w:qFormat/>
    <w:rsid w:val="00D509E7"/>
    <w:rPr>
      <w:b/>
      <w:bCs/>
      <w:sz w:val="36"/>
      <w:lang w:val="da-DK"/>
    </w:rPr>
  </w:style>
  <w:style w:type="paragraph" w:customStyle="1" w:styleId="H2">
    <w:name w:val="H2"/>
    <w:basedOn w:val="H1"/>
    <w:next w:val="Brdtekst"/>
    <w:qFormat/>
    <w:rsid w:val="00D509E7"/>
    <w:rPr>
      <w:sz w:val="28"/>
    </w:rPr>
  </w:style>
  <w:style w:type="paragraph" w:customStyle="1" w:styleId="H3">
    <w:name w:val="H3"/>
    <w:basedOn w:val="H2"/>
    <w:next w:val="Brdtekst"/>
    <w:qFormat/>
    <w:rsid w:val="00BC31E1"/>
    <w:rPr>
      <w:sz w:val="24"/>
    </w:rPr>
  </w:style>
  <w:style w:type="paragraph" w:customStyle="1" w:styleId="adressefelt">
    <w:name w:val="adressefelt"/>
    <w:rsid w:val="006B3BDB"/>
    <w:pPr>
      <w:spacing w:before="32" w:line="240" w:lineRule="atLeast"/>
      <w:ind w:left="888" w:right="17" w:hanging="269"/>
      <w:jc w:val="right"/>
    </w:pPr>
    <w:rPr>
      <w:bCs/>
      <w:color w:val="575756"/>
      <w:sz w:val="17"/>
      <w:szCs w:val="17"/>
      <w:lang w:val="da-DK"/>
    </w:rPr>
  </w:style>
  <w:style w:type="paragraph" w:styleId="Sidehoved">
    <w:name w:val="header"/>
    <w:basedOn w:val="Normal"/>
    <w:link w:val="SidehovedTegn"/>
    <w:uiPriority w:val="99"/>
    <w:unhideWhenUsed/>
    <w:rsid w:val="00272958"/>
    <w:pPr>
      <w:tabs>
        <w:tab w:val="center" w:pos="4819"/>
        <w:tab w:val="right" w:pos="9638"/>
      </w:tabs>
    </w:pPr>
  </w:style>
  <w:style w:type="character" w:customStyle="1" w:styleId="SidehovedTegn">
    <w:name w:val="Sidehoved Tegn"/>
    <w:basedOn w:val="Standardskrifttypeiafsnit"/>
    <w:link w:val="Sidehoved"/>
    <w:uiPriority w:val="99"/>
    <w:rsid w:val="00272958"/>
    <w:rPr>
      <w:b/>
      <w:sz w:val="22"/>
    </w:rPr>
  </w:style>
  <w:style w:type="paragraph" w:styleId="Sidefod">
    <w:name w:val="footer"/>
    <w:basedOn w:val="Normal"/>
    <w:link w:val="SidefodTegn"/>
    <w:uiPriority w:val="99"/>
    <w:unhideWhenUsed/>
    <w:rsid w:val="00272958"/>
    <w:pPr>
      <w:tabs>
        <w:tab w:val="center" w:pos="4819"/>
        <w:tab w:val="right" w:pos="9638"/>
      </w:tabs>
    </w:pPr>
  </w:style>
  <w:style w:type="character" w:customStyle="1" w:styleId="SidefodTegn">
    <w:name w:val="Sidefod Tegn"/>
    <w:basedOn w:val="Standardskrifttypeiafsnit"/>
    <w:link w:val="Sidefod"/>
    <w:uiPriority w:val="99"/>
    <w:rsid w:val="00272958"/>
    <w:rPr>
      <w:b/>
      <w:sz w:val="22"/>
    </w:rPr>
  </w:style>
  <w:style w:type="paragraph" w:customStyle="1" w:styleId="Default">
    <w:name w:val="Default"/>
    <w:rsid w:val="00272958"/>
    <w:pPr>
      <w:widowControl/>
      <w:adjustRightInd w:val="0"/>
    </w:pPr>
    <w:rPr>
      <w:rFonts w:ascii="Calibri" w:hAnsi="Calibri" w:cs="Calibri"/>
      <w:color w:val="000000"/>
      <w:sz w:val="24"/>
      <w:szCs w:val="24"/>
      <w:lang w:val="da-DK"/>
    </w:rPr>
  </w:style>
  <w:style w:type="paragraph" w:customStyle="1" w:styleId="Pa1">
    <w:name w:val="Pa1"/>
    <w:basedOn w:val="Default"/>
    <w:next w:val="Default"/>
    <w:uiPriority w:val="99"/>
    <w:rsid w:val="00272958"/>
    <w:pPr>
      <w:spacing w:line="241" w:lineRule="atLeast"/>
    </w:pPr>
    <w:rPr>
      <w:color w:val="000000" w:themeColor="text1"/>
    </w:rPr>
  </w:style>
  <w:style w:type="character" w:customStyle="1" w:styleId="A3">
    <w:name w:val="A3"/>
    <w:uiPriority w:val="99"/>
    <w:rsid w:val="00272958"/>
    <w:rPr>
      <w:b/>
      <w:bCs/>
      <w:color w:val="221E1F"/>
      <w:sz w:val="36"/>
      <w:szCs w:val="36"/>
    </w:rPr>
  </w:style>
  <w:style w:type="character" w:customStyle="1" w:styleId="A4">
    <w:name w:val="A4"/>
    <w:uiPriority w:val="99"/>
    <w:rsid w:val="00272958"/>
    <w:rPr>
      <w:color w:val="221E1F"/>
      <w:sz w:val="22"/>
      <w:szCs w:val="22"/>
    </w:rPr>
  </w:style>
  <w:style w:type="character" w:customStyle="1" w:styleId="A5">
    <w:name w:val="A5"/>
    <w:uiPriority w:val="99"/>
    <w:rsid w:val="00272958"/>
    <w:rPr>
      <w:b/>
      <w:bCs/>
      <w:color w:val="221E1F"/>
      <w:sz w:val="28"/>
      <w:szCs w:val="28"/>
    </w:rPr>
  </w:style>
  <w:style w:type="table" w:styleId="Tabel-Gitter">
    <w:name w:val="Table Grid"/>
    <w:basedOn w:val="Tabel-Normal"/>
    <w:uiPriority w:val="39"/>
    <w:rsid w:val="00BE5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C31C4E"/>
    <w:tblPr>
      <w:tblInd w:w="0" w:type="dxa"/>
      <w:tblCellMar>
        <w:top w:w="0" w:type="dxa"/>
        <w:left w:w="0" w:type="dxa"/>
        <w:bottom w:w="0" w:type="dxa"/>
        <w:right w:w="0" w:type="dxa"/>
      </w:tblCellMar>
    </w:tblPr>
  </w:style>
  <w:style w:type="character" w:styleId="Hyperlink">
    <w:name w:val="Hyperlink"/>
    <w:rsid w:val="0074199F"/>
    <w:rPr>
      <w:color w:val="0000FF"/>
      <w:u w:val="single"/>
    </w:rPr>
  </w:style>
  <w:style w:type="character" w:styleId="Kommentarhenvisning">
    <w:name w:val="annotation reference"/>
    <w:uiPriority w:val="99"/>
    <w:semiHidden/>
    <w:rsid w:val="0074199F"/>
    <w:rPr>
      <w:sz w:val="16"/>
      <w:szCs w:val="16"/>
    </w:rPr>
  </w:style>
  <w:style w:type="paragraph" w:styleId="Kommentartekst">
    <w:name w:val="annotation text"/>
    <w:basedOn w:val="Normal"/>
    <w:link w:val="KommentartekstTegn"/>
    <w:uiPriority w:val="99"/>
    <w:semiHidden/>
    <w:rsid w:val="0074199F"/>
    <w:pPr>
      <w:widowControl/>
      <w:autoSpaceDE/>
      <w:autoSpaceDN/>
    </w:pPr>
    <w:rPr>
      <w:rFonts w:ascii="Times New Roman" w:eastAsia="Times New Roman" w:hAnsi="Times New Roman" w:cs="Times New Roman"/>
      <w:b w:val="0"/>
      <w:color w:val="1A1A1A"/>
      <w:sz w:val="20"/>
      <w:szCs w:val="20"/>
    </w:rPr>
  </w:style>
  <w:style w:type="character" w:customStyle="1" w:styleId="KommentartekstTegn">
    <w:name w:val="Kommentartekst Tegn"/>
    <w:basedOn w:val="Standardskrifttypeiafsnit"/>
    <w:link w:val="Kommentartekst"/>
    <w:uiPriority w:val="99"/>
    <w:semiHidden/>
    <w:rsid w:val="0074199F"/>
    <w:rPr>
      <w:rFonts w:ascii="Times New Roman" w:eastAsia="Times New Roman" w:hAnsi="Times New Roman" w:cs="Times New Roman"/>
      <w:color w:val="1A1A1A"/>
      <w:sz w:val="20"/>
      <w:szCs w:val="20"/>
      <w:lang w:val="da-DK"/>
    </w:rPr>
  </w:style>
  <w:style w:type="paragraph" w:styleId="Almindeligtekst">
    <w:name w:val="Plain Text"/>
    <w:basedOn w:val="Normal"/>
    <w:link w:val="AlmindeligtekstTegn"/>
    <w:uiPriority w:val="99"/>
    <w:semiHidden/>
    <w:unhideWhenUsed/>
    <w:rsid w:val="0074199F"/>
    <w:pPr>
      <w:widowControl/>
      <w:autoSpaceDE/>
      <w:autoSpaceDN/>
    </w:pPr>
    <w:rPr>
      <w:rFonts w:ascii="Consolas" w:eastAsia="Calibri" w:hAnsi="Consolas" w:cs="Times New Roman"/>
      <w:b w:val="0"/>
      <w:color w:val="auto"/>
      <w:sz w:val="21"/>
      <w:szCs w:val="21"/>
    </w:rPr>
  </w:style>
  <w:style w:type="character" w:customStyle="1" w:styleId="AlmindeligtekstTegn">
    <w:name w:val="Almindelig tekst Tegn"/>
    <w:basedOn w:val="Standardskrifttypeiafsnit"/>
    <w:link w:val="Almindeligtekst"/>
    <w:uiPriority w:val="99"/>
    <w:semiHidden/>
    <w:rsid w:val="0074199F"/>
    <w:rPr>
      <w:rFonts w:ascii="Consolas" w:eastAsia="Calibri" w:hAnsi="Consolas" w:cs="Times New Roman"/>
      <w:color w:val="auto"/>
      <w:sz w:val="21"/>
      <w:szCs w:val="21"/>
      <w:lang w:val="da-DK"/>
    </w:rPr>
  </w:style>
  <w:style w:type="character" w:customStyle="1" w:styleId="DFS-brev">
    <w:name w:val="DFS-brev"/>
    <w:basedOn w:val="Standardskrifttypeiafsnit"/>
    <w:uiPriority w:val="1"/>
    <w:qFormat/>
    <w:rsid w:val="0074199F"/>
  </w:style>
  <w:style w:type="paragraph" w:styleId="Markeringsbobletekst">
    <w:name w:val="Balloon Text"/>
    <w:basedOn w:val="Normal"/>
    <w:link w:val="MarkeringsbobletekstTegn"/>
    <w:uiPriority w:val="99"/>
    <w:semiHidden/>
    <w:unhideWhenUsed/>
    <w:rsid w:val="0074199F"/>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74199F"/>
    <w:rPr>
      <w:rFonts w:ascii="Segoe UI" w:hAnsi="Segoe UI" w:cs="Segoe UI"/>
      <w:b/>
      <w:sz w:val="18"/>
      <w:szCs w:val="18"/>
    </w:rPr>
  </w:style>
  <w:style w:type="character" w:styleId="Ulstomtale">
    <w:name w:val="Unresolved Mention"/>
    <w:basedOn w:val="Standardskrifttypeiafsnit"/>
    <w:uiPriority w:val="99"/>
    <w:semiHidden/>
    <w:unhideWhenUsed/>
    <w:rsid w:val="00056D8C"/>
    <w:rPr>
      <w:color w:val="605E5C"/>
      <w:shd w:val="clear" w:color="auto" w:fill="E1DFDD"/>
    </w:rPr>
  </w:style>
  <w:style w:type="character" w:customStyle="1" w:styleId="BrdtekstTegn">
    <w:name w:val="Brødtekst Tegn"/>
    <w:basedOn w:val="Standardskrifttypeiafsnit"/>
    <w:link w:val="Brdtekst"/>
    <w:rsid w:val="00D77324"/>
    <w:rPr>
      <w:sz w:val="22"/>
    </w:rPr>
  </w:style>
  <w:style w:type="paragraph" w:styleId="NormalWeb">
    <w:name w:val="Normal (Web)"/>
    <w:basedOn w:val="Normal"/>
    <w:uiPriority w:val="99"/>
    <w:unhideWhenUsed/>
    <w:rsid w:val="002F0BD7"/>
    <w:pPr>
      <w:widowControl/>
      <w:autoSpaceDE/>
      <w:autoSpaceDN/>
      <w:spacing w:before="100" w:beforeAutospacing="1" w:after="100" w:afterAutospacing="1"/>
    </w:pPr>
    <w:rPr>
      <w:rFonts w:ascii="Times New Roman" w:eastAsia="Times New Roman" w:hAnsi="Times New Roman" w:cs="Times New Roman"/>
      <w:b w:val="0"/>
      <w:color w:val="auto"/>
      <w:sz w:val="24"/>
      <w:szCs w:val="24"/>
      <w:lang w:eastAsia="da-DK"/>
    </w:rPr>
  </w:style>
  <w:style w:type="character" w:styleId="Strk">
    <w:name w:val="Strong"/>
    <w:basedOn w:val="Standardskrifttypeiafsnit"/>
    <w:uiPriority w:val="22"/>
    <w:qFormat/>
    <w:rsid w:val="00B7337E"/>
    <w:rPr>
      <w:b/>
      <w:bCs/>
    </w:rPr>
  </w:style>
  <w:style w:type="paragraph" w:styleId="Fodnotetekst">
    <w:name w:val="footnote text"/>
    <w:basedOn w:val="Normal"/>
    <w:link w:val="FodnotetekstTegn"/>
    <w:uiPriority w:val="99"/>
    <w:semiHidden/>
    <w:unhideWhenUsed/>
    <w:rsid w:val="000E45F3"/>
    <w:pPr>
      <w:widowControl/>
      <w:autoSpaceDE/>
      <w:autoSpaceDN/>
    </w:pPr>
    <w:rPr>
      <w:rFonts w:ascii="Calibri" w:hAnsi="Calibri" w:cs="Calibri"/>
      <w:b w:val="0"/>
      <w:color w:val="auto"/>
      <w:sz w:val="20"/>
      <w:szCs w:val="20"/>
      <w:lang w:eastAsia="da-DK"/>
    </w:rPr>
  </w:style>
  <w:style w:type="character" w:customStyle="1" w:styleId="FodnotetekstTegn">
    <w:name w:val="Fodnotetekst Tegn"/>
    <w:basedOn w:val="Standardskrifttypeiafsnit"/>
    <w:link w:val="Fodnotetekst"/>
    <w:uiPriority w:val="99"/>
    <w:semiHidden/>
    <w:rsid w:val="000E45F3"/>
    <w:rPr>
      <w:rFonts w:ascii="Calibri" w:hAnsi="Calibri" w:cs="Calibri"/>
      <w:color w:val="auto"/>
      <w:sz w:val="20"/>
      <w:szCs w:val="20"/>
      <w:lang w:val="da-DK" w:eastAsia="da-DK"/>
    </w:rPr>
  </w:style>
  <w:style w:type="character" w:styleId="Fodnotehenvisning">
    <w:name w:val="footnote reference"/>
    <w:basedOn w:val="Standardskrifttypeiafsnit"/>
    <w:uiPriority w:val="99"/>
    <w:semiHidden/>
    <w:unhideWhenUsed/>
    <w:rsid w:val="000E45F3"/>
    <w:rPr>
      <w:vertAlign w:val="superscript"/>
    </w:rPr>
  </w:style>
  <w:style w:type="paragraph" w:customStyle="1" w:styleId="TableParagraph">
    <w:name w:val="Table Paragraph"/>
    <w:basedOn w:val="Normal"/>
    <w:uiPriority w:val="1"/>
    <w:qFormat/>
    <w:rsid w:val="00B60428"/>
    <w:pPr>
      <w:spacing w:line="203" w:lineRule="exact"/>
      <w:jc w:val="right"/>
    </w:pPr>
    <w:rPr>
      <w:rFonts w:ascii="Calibri" w:eastAsia="Calibri" w:hAnsi="Calibri" w:cs="Calibri"/>
      <w:b w:val="0"/>
      <w:color w:val="auto"/>
      <w:szCs w:val="22"/>
    </w:rPr>
  </w:style>
  <w:style w:type="table" w:customStyle="1" w:styleId="TableNormal2">
    <w:name w:val="Table Normal2"/>
    <w:uiPriority w:val="2"/>
    <w:semiHidden/>
    <w:unhideWhenUsed/>
    <w:qFormat/>
    <w:rsid w:val="000719E2"/>
    <w:rPr>
      <w:color w:val="auto"/>
      <w:sz w:val="22"/>
      <w:szCs w:val="22"/>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507772">
      <w:bodyDiv w:val="1"/>
      <w:marLeft w:val="0"/>
      <w:marRight w:val="0"/>
      <w:marTop w:val="0"/>
      <w:marBottom w:val="0"/>
      <w:divBdr>
        <w:top w:val="none" w:sz="0" w:space="0" w:color="auto"/>
        <w:left w:val="none" w:sz="0" w:space="0" w:color="auto"/>
        <w:bottom w:val="none" w:sz="0" w:space="0" w:color="auto"/>
        <w:right w:val="none" w:sz="0" w:space="0" w:color="auto"/>
      </w:divBdr>
    </w:div>
    <w:div w:id="664210924">
      <w:bodyDiv w:val="1"/>
      <w:marLeft w:val="0"/>
      <w:marRight w:val="0"/>
      <w:marTop w:val="0"/>
      <w:marBottom w:val="0"/>
      <w:divBdr>
        <w:top w:val="none" w:sz="0" w:space="0" w:color="auto"/>
        <w:left w:val="none" w:sz="0" w:space="0" w:color="auto"/>
        <w:bottom w:val="none" w:sz="0" w:space="0" w:color="auto"/>
        <w:right w:val="none" w:sz="0" w:space="0" w:color="auto"/>
      </w:divBdr>
    </w:div>
    <w:div w:id="983313105">
      <w:bodyDiv w:val="1"/>
      <w:marLeft w:val="0"/>
      <w:marRight w:val="0"/>
      <w:marTop w:val="0"/>
      <w:marBottom w:val="0"/>
      <w:divBdr>
        <w:top w:val="none" w:sz="0" w:space="0" w:color="auto"/>
        <w:left w:val="none" w:sz="0" w:space="0" w:color="auto"/>
        <w:bottom w:val="none" w:sz="0" w:space="0" w:color="auto"/>
        <w:right w:val="none" w:sz="0" w:space="0" w:color="auto"/>
      </w:divBdr>
    </w:div>
    <w:div w:id="1340038550">
      <w:bodyDiv w:val="1"/>
      <w:marLeft w:val="0"/>
      <w:marRight w:val="0"/>
      <w:marTop w:val="0"/>
      <w:marBottom w:val="0"/>
      <w:divBdr>
        <w:top w:val="none" w:sz="0" w:space="0" w:color="auto"/>
        <w:left w:val="none" w:sz="0" w:space="0" w:color="auto"/>
        <w:bottom w:val="none" w:sz="0" w:space="0" w:color="auto"/>
        <w:right w:val="none" w:sz="0" w:space="0" w:color="auto"/>
      </w:divBdr>
    </w:div>
    <w:div w:id="1687514092">
      <w:bodyDiv w:val="1"/>
      <w:marLeft w:val="0"/>
      <w:marRight w:val="0"/>
      <w:marTop w:val="0"/>
      <w:marBottom w:val="0"/>
      <w:divBdr>
        <w:top w:val="none" w:sz="0" w:space="0" w:color="auto"/>
        <w:left w:val="none" w:sz="0" w:space="0" w:color="auto"/>
        <w:bottom w:val="none" w:sz="0" w:space="0" w:color="auto"/>
        <w:right w:val="none" w:sz="0" w:space="0" w:color="auto"/>
      </w:divBdr>
    </w:div>
    <w:div w:id="1795099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sv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AppData\Local\Microsoft\Windows\INetCache\Content.Outlook\Q34KAXB4\A4-ren-side_skabe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0F797AA6A24C5795E08F7D5C3C9563"/>
        <w:category>
          <w:name w:val="Generelt"/>
          <w:gallery w:val="placeholder"/>
        </w:category>
        <w:types>
          <w:type w:val="bbPlcHdr"/>
        </w:types>
        <w:behaviors>
          <w:behavior w:val="content"/>
        </w:behaviors>
        <w:guid w:val="{E737552C-B3B5-427A-BA21-3456229279DB}"/>
      </w:docPartPr>
      <w:docPartBody>
        <w:p w:rsidR="00D4031D" w:rsidRDefault="00DC5DFE">
          <w:pPr>
            <w:pStyle w:val="F80F797AA6A24C5795E08F7D5C3C9563"/>
          </w:pPr>
          <w:r w:rsidRPr="00531AF9">
            <w:rPr>
              <w:rStyle w:val="Pladsholdertekst"/>
              <w:color w:val="000000" w:themeColor="text1"/>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31D"/>
    <w:rsid w:val="00033376"/>
    <w:rsid w:val="000644F1"/>
    <w:rsid w:val="0006460B"/>
    <w:rsid w:val="00072CB6"/>
    <w:rsid w:val="000B6E48"/>
    <w:rsid w:val="001008A8"/>
    <w:rsid w:val="00102312"/>
    <w:rsid w:val="00186E2D"/>
    <w:rsid w:val="00222DC6"/>
    <w:rsid w:val="0023488A"/>
    <w:rsid w:val="00263192"/>
    <w:rsid w:val="0027295D"/>
    <w:rsid w:val="00287DA5"/>
    <w:rsid w:val="00291249"/>
    <w:rsid w:val="002A2D98"/>
    <w:rsid w:val="002F6FBB"/>
    <w:rsid w:val="003544B9"/>
    <w:rsid w:val="00375F5F"/>
    <w:rsid w:val="003B7AC2"/>
    <w:rsid w:val="003D2B5E"/>
    <w:rsid w:val="003D608A"/>
    <w:rsid w:val="003E6461"/>
    <w:rsid w:val="00436619"/>
    <w:rsid w:val="0045691B"/>
    <w:rsid w:val="0050474D"/>
    <w:rsid w:val="005234B6"/>
    <w:rsid w:val="0052382B"/>
    <w:rsid w:val="00563E32"/>
    <w:rsid w:val="00576153"/>
    <w:rsid w:val="0058115E"/>
    <w:rsid w:val="005B241F"/>
    <w:rsid w:val="005E121F"/>
    <w:rsid w:val="005E7D6D"/>
    <w:rsid w:val="00606027"/>
    <w:rsid w:val="00626E90"/>
    <w:rsid w:val="006D021B"/>
    <w:rsid w:val="00714801"/>
    <w:rsid w:val="007405C5"/>
    <w:rsid w:val="0077363C"/>
    <w:rsid w:val="007C5E35"/>
    <w:rsid w:val="007F6A5F"/>
    <w:rsid w:val="008415D8"/>
    <w:rsid w:val="008628A2"/>
    <w:rsid w:val="008803A5"/>
    <w:rsid w:val="008E60BA"/>
    <w:rsid w:val="00901374"/>
    <w:rsid w:val="00905A9D"/>
    <w:rsid w:val="009557C8"/>
    <w:rsid w:val="00A4201D"/>
    <w:rsid w:val="00A44220"/>
    <w:rsid w:val="00A77667"/>
    <w:rsid w:val="00AD126B"/>
    <w:rsid w:val="00AE3EA1"/>
    <w:rsid w:val="00AE4E4F"/>
    <w:rsid w:val="00AF710C"/>
    <w:rsid w:val="00B34495"/>
    <w:rsid w:val="00B4191B"/>
    <w:rsid w:val="00B8582D"/>
    <w:rsid w:val="00BB4AC7"/>
    <w:rsid w:val="00C05B65"/>
    <w:rsid w:val="00C7111D"/>
    <w:rsid w:val="00C7255C"/>
    <w:rsid w:val="00C935C1"/>
    <w:rsid w:val="00CA1675"/>
    <w:rsid w:val="00CF1677"/>
    <w:rsid w:val="00D1286B"/>
    <w:rsid w:val="00D1607E"/>
    <w:rsid w:val="00D16FC3"/>
    <w:rsid w:val="00D34B5C"/>
    <w:rsid w:val="00D36F4A"/>
    <w:rsid w:val="00D4031D"/>
    <w:rsid w:val="00D46DA2"/>
    <w:rsid w:val="00D627E3"/>
    <w:rsid w:val="00DC5DFE"/>
    <w:rsid w:val="00DC649A"/>
    <w:rsid w:val="00DD099D"/>
    <w:rsid w:val="00DD44E7"/>
    <w:rsid w:val="00DE1DB7"/>
    <w:rsid w:val="00F06BD4"/>
    <w:rsid w:val="00F2260D"/>
    <w:rsid w:val="00FA0697"/>
    <w:rsid w:val="00FE04A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3D2B5E"/>
    <w:rPr>
      <w:color w:val="808080"/>
    </w:rPr>
  </w:style>
  <w:style w:type="paragraph" w:customStyle="1" w:styleId="F80F797AA6A24C5795E08F7D5C3C9563">
    <w:name w:val="F80F797AA6A24C5795E08F7D5C3C95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Brugerdefineret 1">
      <a:dk1>
        <a:sysClr val="windowText" lastClr="000000"/>
      </a:dk1>
      <a:lt1>
        <a:sysClr val="window" lastClr="FFFFFF"/>
      </a:lt1>
      <a:dk2>
        <a:srgbClr val="44546A"/>
      </a:dk2>
      <a:lt2>
        <a:srgbClr val="E7E6E6"/>
      </a:lt2>
      <a:accent1>
        <a:srgbClr val="171C8F"/>
      </a:accent1>
      <a:accent2>
        <a:srgbClr val="CE0037"/>
      </a:accent2>
      <a:accent3>
        <a:srgbClr val="286140"/>
      </a:accent3>
      <a:accent4>
        <a:srgbClr val="0076A8"/>
      </a:accent4>
      <a:accent5>
        <a:srgbClr val="5B9BD5"/>
      </a:accent5>
      <a:accent6>
        <a:srgbClr val="000000"/>
      </a:accent6>
      <a:hlink>
        <a:srgbClr val="0563C1"/>
      </a:hlink>
      <a:folHlink>
        <a:srgbClr val="CE0037"/>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F39D2E52A5C074D8DE10BFA20D00195" ma:contentTypeVersion="3" ma:contentTypeDescription="Opret et nyt dokument." ma:contentTypeScope="" ma:versionID="231066a58ca6ad5a06466ee52e2fc715">
  <xsd:schema xmlns:xsd="http://www.w3.org/2001/XMLSchema" xmlns:xs="http://www.w3.org/2001/XMLSchema" xmlns:p="http://schemas.microsoft.com/office/2006/metadata/properties" xmlns:ns2="deec9f2b-8e7e-4770-8f44-9ff44e1ee509" targetNamespace="http://schemas.microsoft.com/office/2006/metadata/properties" ma:root="true" ma:fieldsID="79ff095b4b189c8e0c0ade3345dd2f01" ns2:_="">
    <xsd:import namespace="deec9f2b-8e7e-4770-8f44-9ff44e1ee50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ec9f2b-8e7e-4770-8f44-9ff44e1ee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89D084-1CCA-4294-B967-E42D49283EF0}">
  <ds:schemaRefs>
    <ds:schemaRef ds:uri="http://schemas.microsoft.com/sharepoint/v3/contenttype/forms"/>
  </ds:schemaRefs>
</ds:datastoreItem>
</file>

<file path=customXml/itemProps2.xml><?xml version="1.0" encoding="utf-8"?>
<ds:datastoreItem xmlns:ds="http://schemas.openxmlformats.org/officeDocument/2006/customXml" ds:itemID="{CAB0595C-D091-4FAA-AFC4-1383C7CEE12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642375-589A-44C3-A774-B57ACC0F77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ec9f2b-8e7e-4770-8f44-9ff44e1ee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A4-ren-side_skabelon</Template>
  <TotalTime>20</TotalTime>
  <Pages>2</Pages>
  <Words>426</Words>
  <Characters>2600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Voss DFS</dc:creator>
  <cp:keywords/>
  <cp:lastModifiedBy>Lone Billehøj</cp:lastModifiedBy>
  <cp:revision>27</cp:revision>
  <cp:lastPrinted>2026-06-12T08:48:00Z</cp:lastPrinted>
  <dcterms:created xsi:type="dcterms:W3CDTF">2026-09-09T14:04:00Z</dcterms:created>
  <dcterms:modified xsi:type="dcterms:W3CDTF">2026-09-14T06:57:00Z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2020-02-20T00:00:00Z</vt:filetime>
  </property>
  <property fmtid="{D5CDD505-2E9C-101B-9397-08002B2CF9AE}" pid="3" name="Creator">
    <vt:lpwstr>Adobe InDesign CC 14.0 (Windows)</vt:lpwstr>
  </property>
  <property fmtid="{D5CDD505-2E9C-101B-9397-08002B2CF9AE}" pid="4" name="LastSaved">
    <vt:filetime>2020-03-01T00:00:00Z</vt:filetime>
  </property>
  <property fmtid="{D5CDD505-2E9C-101B-9397-08002B2CF9AE}" pid="5" name="ContentTypeId">
    <vt:lpwstr>0x010100FF39D2E52A5C074D8DE10BFA20D00195</vt:lpwstr>
  </property>
  <property fmtid="{D5CDD505-2E9C-101B-9397-08002B2CF9AE}" pid="6" name="MediaServiceImageTags">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ies>
</file>