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E1E00" w14:textId="6AEDB5F1" w:rsidR="00C64FD1" w:rsidRPr="00461A3A" w:rsidRDefault="00C64FD1" w:rsidP="0025552E">
      <w:pPr>
        <w:jc w:val="center"/>
        <w:rPr>
          <w:sz w:val="48"/>
          <w:szCs w:val="48"/>
          <w:lang w:val="da-DK"/>
        </w:rPr>
      </w:pPr>
      <w:r w:rsidRPr="00461A3A">
        <w:rPr>
          <w:sz w:val="48"/>
          <w:szCs w:val="48"/>
          <w:lang w:val="da-DK"/>
        </w:rPr>
        <w:t>SAMMEN OM BEREDSKAB</w:t>
      </w:r>
    </w:p>
    <w:p w14:paraId="3CF1A5B1" w14:textId="77777777" w:rsidR="00C64FD1" w:rsidRPr="00461A3A" w:rsidRDefault="00C64FD1" w:rsidP="0025552E">
      <w:pPr>
        <w:jc w:val="center"/>
        <w:rPr>
          <w:sz w:val="48"/>
          <w:szCs w:val="48"/>
          <w:lang w:val="da-DK"/>
        </w:rPr>
      </w:pPr>
      <w:r w:rsidRPr="00461A3A">
        <w:rPr>
          <w:sz w:val="48"/>
          <w:szCs w:val="48"/>
          <w:lang w:val="da-DK"/>
        </w:rPr>
        <w:t>Erklæring om anvendelse af tilskud efterår 2026</w:t>
      </w:r>
    </w:p>
    <w:p w14:paraId="0284B552" w14:textId="77777777" w:rsidR="0025552E" w:rsidRDefault="0025552E" w:rsidP="00C64FD1">
      <w:pPr>
        <w:rPr>
          <w:lang w:val="da-DK"/>
        </w:rPr>
      </w:pPr>
    </w:p>
    <w:p w14:paraId="43505411" w14:textId="77777777" w:rsidR="0025552E" w:rsidRDefault="0025552E" w:rsidP="00C64FD1">
      <w:pPr>
        <w:rPr>
          <w:lang w:val="da-DK"/>
        </w:rPr>
      </w:pPr>
    </w:p>
    <w:p w14:paraId="387679CB" w14:textId="509E6B03" w:rsidR="00FE283E" w:rsidRPr="00476405" w:rsidRDefault="001D6ADF" w:rsidP="00C64FD1">
      <w:pPr>
        <w:rPr>
          <w:sz w:val="36"/>
          <w:szCs w:val="36"/>
          <w:lang w:val="da-DK"/>
        </w:rPr>
      </w:pPr>
      <w:r w:rsidRPr="0025552E">
        <w:rPr>
          <w:sz w:val="36"/>
          <w:szCs w:val="36"/>
          <w:lang w:val="da-DK"/>
        </w:rPr>
        <w:t xml:space="preserve">Udfyldes og sendes til </w:t>
      </w:r>
      <w:hyperlink r:id="rId10" w:history="1">
        <w:r w:rsidRPr="0025552E">
          <w:rPr>
            <w:rStyle w:val="Hyperlink"/>
            <w:sz w:val="36"/>
            <w:szCs w:val="36"/>
            <w:lang w:val="da-DK"/>
          </w:rPr>
          <w:t>kbl@dfs.dk</w:t>
        </w:r>
      </w:hyperlink>
      <w:r w:rsidRPr="0025552E">
        <w:rPr>
          <w:sz w:val="36"/>
          <w:szCs w:val="36"/>
          <w:lang w:val="da-DK"/>
        </w:rPr>
        <w:t xml:space="preserve"> senest 14 dage efter afholdelse af jeres aktivitet</w:t>
      </w:r>
      <w:r w:rsidR="00476405">
        <w:rPr>
          <w:sz w:val="36"/>
          <w:szCs w:val="36"/>
          <w:lang w:val="da-DK"/>
        </w:rPr>
        <w:t>. På forhånd tak.</w:t>
      </w:r>
    </w:p>
    <w:p w14:paraId="7629240E" w14:textId="77777777" w:rsidR="00FE283E" w:rsidRDefault="00FE283E" w:rsidP="00C64FD1">
      <w:pPr>
        <w:rPr>
          <w:sz w:val="40"/>
          <w:szCs w:val="40"/>
          <w:lang w:val="da-DK"/>
        </w:rPr>
      </w:pPr>
    </w:p>
    <w:p w14:paraId="40FEFD59" w14:textId="342B24A2" w:rsidR="00FE283E" w:rsidRPr="00FE283E" w:rsidRDefault="00FE283E" w:rsidP="00C64FD1">
      <w:pPr>
        <w:rPr>
          <w:sz w:val="40"/>
          <w:szCs w:val="40"/>
          <w:lang w:val="da-DK"/>
        </w:rPr>
      </w:pPr>
      <w:r w:rsidRPr="00FE283E">
        <w:rPr>
          <w:sz w:val="40"/>
          <w:szCs w:val="40"/>
          <w:lang w:val="da-DK"/>
        </w:rPr>
        <w:t>Stamdata</w:t>
      </w:r>
    </w:p>
    <w:p w14:paraId="28B08BD8" w14:textId="77777777" w:rsidR="00C64FD1" w:rsidRPr="001D6ADF" w:rsidRDefault="00C64FD1" w:rsidP="00C64FD1">
      <w:pPr>
        <w:spacing w:before="100" w:after="40"/>
        <w:rPr>
          <w:lang w:val="da-DK"/>
        </w:rPr>
      </w:pPr>
      <w:r w:rsidRPr="001D6ADF">
        <w:rPr>
          <w:lang w:val="da-DK"/>
        </w:rPr>
        <w:t>CVR-nr.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ook w:val="04A0" w:firstRow="1" w:lastRow="0" w:firstColumn="1" w:lastColumn="0" w:noHBand="0" w:noVBand="1"/>
      </w:tblPr>
      <w:tblGrid>
        <w:gridCol w:w="9795"/>
      </w:tblGrid>
      <w:tr w:rsidR="00C64FD1" w14:paraId="2AFBD273" w14:textId="77777777" w:rsidTr="00887267">
        <w:trPr>
          <w:jc w:val="center"/>
        </w:trPr>
        <w:tc>
          <w:tcPr>
            <w:tcW w:w="9972" w:type="dxa"/>
            <w:shd w:val="clear" w:color="auto" w:fill="FAFA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7F19C09" w14:textId="77777777" w:rsidR="00C64FD1" w:rsidRDefault="00C64FD1" w:rsidP="00887267">
            <w:r>
              <w:rPr>
                <w:i/>
                <w:sz w:val="21"/>
              </w:rPr>
              <w:t>Klik her og skriv</w:t>
            </w:r>
          </w:p>
        </w:tc>
      </w:tr>
    </w:tbl>
    <w:p w14:paraId="19C53CB4" w14:textId="77777777" w:rsidR="00C64FD1" w:rsidRDefault="00C64FD1" w:rsidP="00C64FD1">
      <w:pPr>
        <w:spacing w:before="100" w:after="40"/>
      </w:pPr>
      <w:r>
        <w:t>Organisation/forening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ook w:val="04A0" w:firstRow="1" w:lastRow="0" w:firstColumn="1" w:lastColumn="0" w:noHBand="0" w:noVBand="1"/>
      </w:tblPr>
      <w:tblGrid>
        <w:gridCol w:w="9795"/>
      </w:tblGrid>
      <w:tr w:rsidR="00C64FD1" w14:paraId="7A1984E0" w14:textId="77777777" w:rsidTr="00887267">
        <w:trPr>
          <w:jc w:val="center"/>
        </w:trPr>
        <w:tc>
          <w:tcPr>
            <w:tcW w:w="9972" w:type="dxa"/>
            <w:shd w:val="clear" w:color="auto" w:fill="FAFA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EB67E56" w14:textId="77777777" w:rsidR="00C64FD1" w:rsidRDefault="00C64FD1" w:rsidP="00887267">
            <w:r>
              <w:rPr>
                <w:i/>
                <w:sz w:val="21"/>
              </w:rPr>
              <w:t>Klik her og skriv</w:t>
            </w:r>
          </w:p>
        </w:tc>
      </w:tr>
    </w:tbl>
    <w:p w14:paraId="400B8B32" w14:textId="77777777" w:rsidR="00C64FD1" w:rsidRDefault="00C64FD1" w:rsidP="00C64FD1">
      <w:pPr>
        <w:spacing w:before="100" w:after="40"/>
      </w:pPr>
      <w:r>
        <w:t>E-mail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ook w:val="04A0" w:firstRow="1" w:lastRow="0" w:firstColumn="1" w:lastColumn="0" w:noHBand="0" w:noVBand="1"/>
      </w:tblPr>
      <w:tblGrid>
        <w:gridCol w:w="9795"/>
      </w:tblGrid>
      <w:tr w:rsidR="00C64FD1" w14:paraId="7C91779D" w14:textId="77777777" w:rsidTr="00887267">
        <w:trPr>
          <w:jc w:val="center"/>
        </w:trPr>
        <w:tc>
          <w:tcPr>
            <w:tcW w:w="9972" w:type="dxa"/>
            <w:shd w:val="clear" w:color="auto" w:fill="FAFA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E7E6E4" w14:textId="77777777" w:rsidR="00C64FD1" w:rsidRDefault="00C64FD1" w:rsidP="00887267">
            <w:r>
              <w:rPr>
                <w:i/>
                <w:sz w:val="21"/>
              </w:rPr>
              <w:t>Klik her og skriv</w:t>
            </w:r>
          </w:p>
        </w:tc>
      </w:tr>
    </w:tbl>
    <w:p w14:paraId="73A6CA7A" w14:textId="77777777" w:rsidR="00C64FD1" w:rsidRDefault="00C64FD1" w:rsidP="00C64FD1">
      <w:pPr>
        <w:spacing w:before="100" w:after="40"/>
      </w:pPr>
      <w:r>
        <w:t>Beredskabsby/event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ook w:val="04A0" w:firstRow="1" w:lastRow="0" w:firstColumn="1" w:lastColumn="0" w:noHBand="0" w:noVBand="1"/>
      </w:tblPr>
      <w:tblGrid>
        <w:gridCol w:w="9795"/>
      </w:tblGrid>
      <w:tr w:rsidR="00C64FD1" w14:paraId="3FF177B0" w14:textId="77777777" w:rsidTr="00887267">
        <w:trPr>
          <w:jc w:val="center"/>
        </w:trPr>
        <w:tc>
          <w:tcPr>
            <w:tcW w:w="9972" w:type="dxa"/>
            <w:shd w:val="clear" w:color="auto" w:fill="FAFA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0B2A1AE" w14:textId="77777777" w:rsidR="00C64FD1" w:rsidRDefault="00C64FD1" w:rsidP="00887267">
            <w:r>
              <w:rPr>
                <w:i/>
                <w:sz w:val="21"/>
              </w:rPr>
              <w:t>Klik her og skriv</w:t>
            </w:r>
          </w:p>
        </w:tc>
      </w:tr>
    </w:tbl>
    <w:p w14:paraId="2D896EDC" w14:textId="77777777" w:rsidR="00C64FD1" w:rsidRDefault="00C64FD1" w:rsidP="00C64FD1">
      <w:pPr>
        <w:spacing w:before="100" w:after="40"/>
      </w:pPr>
      <w:r>
        <w:t>Tildelt beløb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ook w:val="04A0" w:firstRow="1" w:lastRow="0" w:firstColumn="1" w:lastColumn="0" w:noHBand="0" w:noVBand="1"/>
      </w:tblPr>
      <w:tblGrid>
        <w:gridCol w:w="9795"/>
      </w:tblGrid>
      <w:tr w:rsidR="00C64FD1" w14:paraId="0DB67AC3" w14:textId="77777777" w:rsidTr="00887267">
        <w:trPr>
          <w:jc w:val="center"/>
        </w:trPr>
        <w:tc>
          <w:tcPr>
            <w:tcW w:w="9972" w:type="dxa"/>
            <w:shd w:val="clear" w:color="auto" w:fill="FAFA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C6EB22F" w14:textId="77777777" w:rsidR="00C64FD1" w:rsidRDefault="00C64FD1" w:rsidP="00887267">
            <w:r>
              <w:rPr>
                <w:i/>
                <w:sz w:val="21"/>
              </w:rPr>
              <w:t>Klik her og skriv</w:t>
            </w:r>
          </w:p>
        </w:tc>
      </w:tr>
    </w:tbl>
    <w:p w14:paraId="2C903B78" w14:textId="77777777" w:rsidR="00C64FD1" w:rsidRDefault="00C64FD1" w:rsidP="00C64FD1">
      <w:pPr>
        <w:spacing w:before="100" w:after="40"/>
      </w:pPr>
      <w:r>
        <w:t>Samlet anvendt beløb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ook w:val="04A0" w:firstRow="1" w:lastRow="0" w:firstColumn="1" w:lastColumn="0" w:noHBand="0" w:noVBand="1"/>
      </w:tblPr>
      <w:tblGrid>
        <w:gridCol w:w="9795"/>
      </w:tblGrid>
      <w:tr w:rsidR="00C64FD1" w14:paraId="06128FA1" w14:textId="77777777" w:rsidTr="00887267">
        <w:trPr>
          <w:jc w:val="center"/>
        </w:trPr>
        <w:tc>
          <w:tcPr>
            <w:tcW w:w="9972" w:type="dxa"/>
            <w:shd w:val="clear" w:color="auto" w:fill="FAFA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4464003" w14:textId="77777777" w:rsidR="00C64FD1" w:rsidRDefault="00C64FD1" w:rsidP="00887267">
            <w:r>
              <w:rPr>
                <w:i/>
                <w:sz w:val="21"/>
              </w:rPr>
              <w:t>Klik her og skriv</w:t>
            </w:r>
          </w:p>
        </w:tc>
      </w:tr>
    </w:tbl>
    <w:p w14:paraId="111CD37B" w14:textId="77777777" w:rsidR="00C64FD1" w:rsidRDefault="00C64FD1" w:rsidP="00C64FD1">
      <w:pPr>
        <w:rPr>
          <w:b w:val="0"/>
          <w:sz w:val="24"/>
        </w:rPr>
      </w:pPr>
    </w:p>
    <w:p w14:paraId="6E456DDF" w14:textId="77777777" w:rsidR="00FE283E" w:rsidRDefault="00FE283E" w:rsidP="00C64FD1">
      <w:pPr>
        <w:rPr>
          <w:sz w:val="40"/>
          <w:szCs w:val="40"/>
        </w:rPr>
      </w:pPr>
    </w:p>
    <w:p w14:paraId="5EC6341A" w14:textId="77777777" w:rsidR="005D2EA7" w:rsidRDefault="005D2EA7">
      <w:pPr>
        <w:rPr>
          <w:sz w:val="40"/>
          <w:szCs w:val="40"/>
          <w:lang w:val="da-DK"/>
        </w:rPr>
      </w:pPr>
      <w:r>
        <w:rPr>
          <w:sz w:val="40"/>
          <w:szCs w:val="40"/>
          <w:lang w:val="da-DK"/>
        </w:rPr>
        <w:br w:type="page"/>
      </w:r>
    </w:p>
    <w:p w14:paraId="19E9CDCF" w14:textId="6D65359A" w:rsidR="00C64FD1" w:rsidRPr="00FE283E" w:rsidRDefault="00C64FD1" w:rsidP="00C64FD1">
      <w:pPr>
        <w:rPr>
          <w:sz w:val="40"/>
          <w:szCs w:val="40"/>
          <w:lang w:val="da-DK"/>
        </w:rPr>
      </w:pPr>
      <w:r w:rsidRPr="00FE283E">
        <w:rPr>
          <w:sz w:val="40"/>
          <w:szCs w:val="40"/>
          <w:lang w:val="da-DK"/>
        </w:rPr>
        <w:lastRenderedPageBreak/>
        <w:t>Erklæring</w:t>
      </w:r>
    </w:p>
    <w:p w14:paraId="3989338D" w14:textId="0FC6A458" w:rsidR="00C64FD1" w:rsidRPr="00476405" w:rsidRDefault="00C64FD1" w:rsidP="00C64FD1">
      <w:pPr>
        <w:spacing w:after="120"/>
        <w:rPr>
          <w:sz w:val="24"/>
          <w:szCs w:val="24"/>
          <w:lang w:val="da-DK"/>
        </w:rPr>
      </w:pPr>
      <w:r w:rsidRPr="00476405">
        <w:rPr>
          <w:sz w:val="24"/>
          <w:szCs w:val="24"/>
          <w:lang w:val="da-DK"/>
        </w:rPr>
        <w:t xml:space="preserve">Jeg erklærer hermed, at tilskuddet fra </w:t>
      </w:r>
      <w:r w:rsidR="00B72AC6" w:rsidRPr="00476405">
        <w:rPr>
          <w:sz w:val="24"/>
          <w:szCs w:val="24"/>
          <w:lang w:val="da-DK"/>
        </w:rPr>
        <w:t>”</w:t>
      </w:r>
      <w:r w:rsidRPr="00476405">
        <w:rPr>
          <w:sz w:val="24"/>
          <w:szCs w:val="24"/>
          <w:lang w:val="da-DK"/>
        </w:rPr>
        <w:t>Sammen om beredskab</w:t>
      </w:r>
      <w:r w:rsidR="00B72AC6" w:rsidRPr="00476405">
        <w:rPr>
          <w:sz w:val="24"/>
          <w:szCs w:val="24"/>
          <w:lang w:val="da-DK"/>
        </w:rPr>
        <w:t>”</w:t>
      </w:r>
      <w:r w:rsidRPr="00476405">
        <w:rPr>
          <w:sz w:val="24"/>
          <w:szCs w:val="24"/>
          <w:lang w:val="da-DK"/>
        </w:rPr>
        <w:t xml:space="preserve"> er anvendt til det formål, som tilskuddet er bevilget til, og i overensstemmelse med de krav og betingelser, der er fastsat i bevillingen.</w:t>
      </w:r>
    </w:p>
    <w:p w14:paraId="5F8B6849" w14:textId="77777777" w:rsidR="00C64FD1" w:rsidRPr="00476405" w:rsidRDefault="00C64FD1" w:rsidP="00C64FD1">
      <w:pPr>
        <w:spacing w:after="120"/>
        <w:rPr>
          <w:sz w:val="24"/>
          <w:szCs w:val="24"/>
          <w:lang w:val="da-DK"/>
        </w:rPr>
      </w:pPr>
      <w:r w:rsidRPr="00476405">
        <w:rPr>
          <w:sz w:val="24"/>
          <w:szCs w:val="24"/>
          <w:lang w:val="da-DK"/>
        </w:rPr>
        <w:t>Jeg erklærer samtidig, at oplysningerne ovenfor er korrekte, og at eventuelt ubrugt tilskud fremgår af det samlede anvendte beløb.</w:t>
      </w:r>
    </w:p>
    <w:p w14:paraId="022C9DFA" w14:textId="77777777" w:rsidR="00C64FD1" w:rsidRDefault="00C64FD1" w:rsidP="00C64FD1">
      <w:pPr>
        <w:spacing w:before="100" w:after="40"/>
      </w:pPr>
      <w:r>
        <w:t>Dato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ook w:val="04A0" w:firstRow="1" w:lastRow="0" w:firstColumn="1" w:lastColumn="0" w:noHBand="0" w:noVBand="1"/>
      </w:tblPr>
      <w:tblGrid>
        <w:gridCol w:w="9795"/>
      </w:tblGrid>
      <w:tr w:rsidR="00C64FD1" w14:paraId="3627802A" w14:textId="77777777" w:rsidTr="00887267">
        <w:trPr>
          <w:jc w:val="center"/>
        </w:trPr>
        <w:tc>
          <w:tcPr>
            <w:tcW w:w="9972" w:type="dxa"/>
            <w:shd w:val="clear" w:color="auto" w:fill="FAFA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4B5310D" w14:textId="77777777" w:rsidR="00C64FD1" w:rsidRDefault="00C64FD1" w:rsidP="00887267">
            <w:r>
              <w:rPr>
                <w:i/>
                <w:sz w:val="21"/>
              </w:rPr>
              <w:t>Klik her og skriv</w:t>
            </w:r>
          </w:p>
        </w:tc>
      </w:tr>
    </w:tbl>
    <w:p w14:paraId="246C9DD2" w14:textId="77777777" w:rsidR="00C64FD1" w:rsidRDefault="00C64FD1" w:rsidP="00C64FD1">
      <w:pPr>
        <w:spacing w:before="100" w:after="40"/>
      </w:pPr>
      <w:r>
        <w:t>Navn på juridisk ansvarlige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ook w:val="04A0" w:firstRow="1" w:lastRow="0" w:firstColumn="1" w:lastColumn="0" w:noHBand="0" w:noVBand="1"/>
      </w:tblPr>
      <w:tblGrid>
        <w:gridCol w:w="9795"/>
      </w:tblGrid>
      <w:tr w:rsidR="00C64FD1" w14:paraId="7934A1EB" w14:textId="77777777" w:rsidTr="00887267">
        <w:trPr>
          <w:jc w:val="center"/>
        </w:trPr>
        <w:tc>
          <w:tcPr>
            <w:tcW w:w="9972" w:type="dxa"/>
            <w:shd w:val="clear" w:color="auto" w:fill="FAFA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5EF5249" w14:textId="77777777" w:rsidR="00C64FD1" w:rsidRDefault="00C64FD1" w:rsidP="00887267">
            <w:r>
              <w:rPr>
                <w:i/>
                <w:sz w:val="21"/>
              </w:rPr>
              <w:t>Klik her og skriv</w:t>
            </w:r>
          </w:p>
        </w:tc>
      </w:tr>
    </w:tbl>
    <w:p w14:paraId="7334A7AF" w14:textId="77777777" w:rsidR="00C64FD1" w:rsidRDefault="00C64FD1" w:rsidP="00C64FD1">
      <w:pPr>
        <w:spacing w:before="100" w:after="40"/>
      </w:pPr>
      <w:r>
        <w:t>Underskrift på juridisk ansvarlige</w:t>
      </w:r>
    </w:p>
    <w:tbl>
      <w:tblPr>
        <w:tblW w:w="0" w:type="auto"/>
        <w:jc w:val="center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ook w:val="04A0" w:firstRow="1" w:lastRow="0" w:firstColumn="1" w:lastColumn="0" w:noHBand="0" w:noVBand="1"/>
      </w:tblPr>
      <w:tblGrid>
        <w:gridCol w:w="9795"/>
      </w:tblGrid>
      <w:tr w:rsidR="00C64FD1" w14:paraId="34E7960B" w14:textId="77777777" w:rsidTr="00887267">
        <w:trPr>
          <w:jc w:val="center"/>
        </w:trPr>
        <w:tc>
          <w:tcPr>
            <w:tcW w:w="9972" w:type="dxa"/>
            <w:shd w:val="clear" w:color="auto" w:fill="FAFA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611D365" w14:textId="77777777" w:rsidR="00C64FD1" w:rsidRDefault="00C64FD1" w:rsidP="00887267">
            <w:r>
              <w:rPr>
                <w:i/>
                <w:sz w:val="21"/>
              </w:rPr>
              <w:t>Klik her og skriv</w:t>
            </w:r>
          </w:p>
        </w:tc>
      </w:tr>
    </w:tbl>
    <w:p w14:paraId="7A7DCBAA" w14:textId="77777777" w:rsidR="005D2EA7" w:rsidRDefault="005D2EA7" w:rsidP="00C64FD1">
      <w:pPr>
        <w:rPr>
          <w:sz w:val="40"/>
          <w:szCs w:val="40"/>
        </w:rPr>
      </w:pPr>
    </w:p>
    <w:p w14:paraId="2FCD7B38" w14:textId="77777777" w:rsidR="005D2EA7" w:rsidRDefault="005D2EA7" w:rsidP="00C64FD1">
      <w:pPr>
        <w:rPr>
          <w:sz w:val="40"/>
          <w:szCs w:val="40"/>
        </w:rPr>
      </w:pPr>
    </w:p>
    <w:p w14:paraId="3374015C" w14:textId="46FB3FDA" w:rsidR="00C64FD1" w:rsidRPr="005D2EA7" w:rsidRDefault="00C64FD1" w:rsidP="00C64FD1">
      <w:pPr>
        <w:rPr>
          <w:sz w:val="40"/>
          <w:szCs w:val="40"/>
          <w:lang w:val="da-DK"/>
        </w:rPr>
      </w:pPr>
      <w:r w:rsidRPr="005D2EA7">
        <w:rPr>
          <w:sz w:val="40"/>
          <w:szCs w:val="40"/>
          <w:lang w:val="da-DK"/>
        </w:rPr>
        <w:t>Dokumentation</w:t>
      </w:r>
    </w:p>
    <w:p w14:paraId="081C04A1" w14:textId="78FCD1D5" w:rsidR="00461A3A" w:rsidRPr="00476405" w:rsidRDefault="00C64FD1" w:rsidP="00C64FD1">
      <w:pPr>
        <w:rPr>
          <w:sz w:val="24"/>
          <w:szCs w:val="24"/>
          <w:lang w:val="da-DK"/>
        </w:rPr>
      </w:pPr>
      <w:r w:rsidRPr="00476405">
        <w:rPr>
          <w:sz w:val="24"/>
          <w:szCs w:val="24"/>
          <w:lang w:val="da-DK"/>
        </w:rPr>
        <w:t xml:space="preserve">Bilag og kvitteringer skal ikke sendes sammen med erklæringen. Dokumentation for anvendelsen af tilskuddet skal opbevares og kunne fremsendes til DFS, hvis der anmodes om dokumentation. </w:t>
      </w:r>
    </w:p>
    <w:p w14:paraId="758A5AE9" w14:textId="77777777" w:rsidR="00461A3A" w:rsidRPr="00476405" w:rsidRDefault="00461A3A" w:rsidP="00C64FD1">
      <w:pPr>
        <w:rPr>
          <w:sz w:val="24"/>
          <w:szCs w:val="24"/>
          <w:lang w:val="da-DK"/>
        </w:rPr>
      </w:pPr>
    </w:p>
    <w:p w14:paraId="0464E657" w14:textId="35EA389B" w:rsidR="00C64FD1" w:rsidRPr="00476405" w:rsidRDefault="00C64FD1" w:rsidP="00C64FD1">
      <w:pPr>
        <w:rPr>
          <w:sz w:val="24"/>
          <w:szCs w:val="24"/>
          <w:lang w:val="da-DK"/>
        </w:rPr>
      </w:pPr>
      <w:r w:rsidRPr="00476405">
        <w:rPr>
          <w:sz w:val="24"/>
          <w:szCs w:val="24"/>
          <w:lang w:val="da-DK"/>
        </w:rPr>
        <w:t>Dokumentationen skal gemmes i 5 år fra den dato, I deltog i arrangementet.</w:t>
      </w:r>
    </w:p>
    <w:p w14:paraId="233DAFE3" w14:textId="77777777" w:rsidR="00461A3A" w:rsidRPr="00476405" w:rsidRDefault="00461A3A" w:rsidP="00C64FD1">
      <w:pPr>
        <w:rPr>
          <w:sz w:val="24"/>
          <w:szCs w:val="24"/>
          <w:lang w:val="da-DK"/>
        </w:rPr>
      </w:pPr>
    </w:p>
    <w:p w14:paraId="2DE548C3" w14:textId="77777777" w:rsidR="00C64FD1" w:rsidRPr="00476405" w:rsidRDefault="00C64FD1" w:rsidP="00C64FD1">
      <w:pPr>
        <w:rPr>
          <w:sz w:val="24"/>
          <w:szCs w:val="24"/>
          <w:lang w:val="da-DK"/>
        </w:rPr>
      </w:pPr>
      <w:r w:rsidRPr="00476405">
        <w:rPr>
          <w:sz w:val="24"/>
          <w:szCs w:val="24"/>
          <w:lang w:val="da-DK"/>
        </w:rPr>
        <w:t>Tak for indsatsen. I var med til at gøre det til virkelig fine beredskabsdage i hele Danmark.</w:t>
      </w:r>
    </w:p>
    <w:p w14:paraId="13C05493" w14:textId="50251A4F" w:rsidR="004C23F8" w:rsidRPr="00363545" w:rsidRDefault="004C23F8" w:rsidP="006A0DDB">
      <w:pPr>
        <w:pStyle w:val="Almindeligtekst"/>
        <w:rPr>
          <w:rFonts w:asciiTheme="minorHAnsi" w:hAnsiTheme="minorHAnsi" w:cstheme="minorHAnsi"/>
          <w:b/>
          <w:bCs/>
          <w:color w:val="32322D"/>
          <w:sz w:val="24"/>
          <w:szCs w:val="24"/>
          <w:shd w:val="clear" w:color="auto" w:fill="FFFFFF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363545">
        <w:rPr>
          <w:rFonts w:asciiTheme="minorHAnsi" w:hAnsiTheme="minorHAnsi" w:cstheme="minorHAnsi"/>
          <w:b/>
          <w:bCs/>
          <w:color w:val="32322D"/>
          <w:sz w:val="24"/>
          <w:szCs w:val="24"/>
          <w:shd w:val="clear" w:color="auto" w:fill="FFFFFF"/>
        </w:rPr>
        <w:t xml:space="preserve"> </w:t>
      </w:r>
    </w:p>
    <w:sdt>
      <w:sdtPr>
        <w:rPr>
          <w:rFonts w:ascii="Calibri" w:hAnsi="Calibri" w:cs="Calibri"/>
          <w:b w:val="0"/>
          <w:bCs/>
          <w:sz w:val="24"/>
          <w:szCs w:val="24"/>
        </w:rPr>
        <w:alias w:val="Indtast Tekst her"/>
        <w:tag w:val="Klik her for at indtaste tekst"/>
        <w:id w:val="469330296"/>
        <w:lock w:val="sdtLocked"/>
        <w:placeholder>
          <w:docPart w:val="F80F797AA6A24C5795E08F7D5C3C9563"/>
        </w:placeholder>
        <w15:color w:val="000000"/>
      </w:sdtPr>
      <w:sdtEndPr>
        <w:rPr>
          <w:b/>
          <w:bCs w:val="0"/>
          <w:sz w:val="22"/>
          <w:szCs w:val="19"/>
        </w:rPr>
      </w:sdtEndPr>
      <w:sdtContent>
        <w:p w14:paraId="101DDEA4" w14:textId="378ACD36" w:rsidR="00461A3A" w:rsidRPr="005F0E96" w:rsidRDefault="00461A3A" w:rsidP="00461A3A">
          <w:pPr>
            <w:spacing w:line="360" w:lineRule="auto"/>
            <w:rPr>
              <w:rFonts w:ascii="Calibri" w:hAnsi="Calibri" w:cs="Calibri"/>
              <w:b w:val="0"/>
              <w:bCs/>
              <w:szCs w:val="22"/>
              <w:lang w:val="da-DK"/>
            </w:rPr>
          </w:pPr>
        </w:p>
        <w:p w14:paraId="1A1152AE" w14:textId="08BE01DF" w:rsidR="00CE1250" w:rsidRPr="005F0E96" w:rsidRDefault="00CE1250" w:rsidP="00CE1250">
          <w:pPr>
            <w:ind w:left="720" w:hanging="360"/>
            <w:rPr>
              <w:rFonts w:ascii="Calibri" w:hAnsi="Calibri" w:cs="Calibri"/>
              <w:b w:val="0"/>
              <w:bCs/>
              <w:szCs w:val="22"/>
              <w:lang w:val="da-DK"/>
            </w:rPr>
          </w:pPr>
        </w:p>
        <w:p w14:paraId="225D58D5" w14:textId="4891499A" w:rsidR="008A6351" w:rsidRPr="00BE5972" w:rsidRDefault="00000000" w:rsidP="00BE5972">
          <w:pPr>
            <w:spacing w:line="360" w:lineRule="auto"/>
            <w:rPr>
              <w:rFonts w:ascii="Calibri" w:hAnsi="Calibri" w:cs="Calibri"/>
            </w:rPr>
          </w:pPr>
        </w:p>
      </w:sdtContent>
    </w:sdt>
    <w:p w14:paraId="6B9953EC" w14:textId="77777777" w:rsidR="008A6351" w:rsidRPr="005F0E96" w:rsidRDefault="008A6351" w:rsidP="008A6351">
      <w:pPr>
        <w:rPr>
          <w:rFonts w:ascii="Calibri" w:hAnsi="Calibri" w:cs="Calibri"/>
          <w:lang w:val="da-DK"/>
        </w:rPr>
      </w:pPr>
    </w:p>
    <w:p w14:paraId="407F67DF" w14:textId="77777777" w:rsidR="008A6351" w:rsidRPr="005F0E96" w:rsidRDefault="008A6351" w:rsidP="008A6351">
      <w:pPr>
        <w:rPr>
          <w:rFonts w:ascii="Calibri" w:hAnsi="Calibri" w:cs="Calibri"/>
          <w:lang w:val="da-DK"/>
        </w:rPr>
      </w:pPr>
    </w:p>
    <w:p w14:paraId="64359ABB" w14:textId="77777777" w:rsidR="008A6351" w:rsidRPr="005F0E96" w:rsidRDefault="008A6351" w:rsidP="008A6351">
      <w:pPr>
        <w:rPr>
          <w:rFonts w:ascii="Calibri" w:hAnsi="Calibri" w:cs="Calibri"/>
          <w:lang w:val="da-DK"/>
        </w:rPr>
      </w:pPr>
    </w:p>
    <w:p w14:paraId="30FC6991" w14:textId="77777777" w:rsidR="008A6351" w:rsidRPr="005F0E96" w:rsidRDefault="008A6351" w:rsidP="008A6351">
      <w:pPr>
        <w:rPr>
          <w:rFonts w:ascii="Calibri" w:hAnsi="Calibri" w:cs="Calibri"/>
          <w:lang w:val="da-DK"/>
        </w:rPr>
      </w:pPr>
    </w:p>
    <w:sectPr w:rsidR="008A6351" w:rsidRPr="005F0E96" w:rsidSect="002F0534">
      <w:headerReference w:type="default" r:id="rId11"/>
      <w:footerReference w:type="default" r:id="rId12"/>
      <w:type w:val="continuous"/>
      <w:pgSz w:w="11910" w:h="16840"/>
      <w:pgMar w:top="2157" w:right="995" w:bottom="0" w:left="1100" w:header="720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B570A" w14:textId="77777777" w:rsidR="002913C5" w:rsidRDefault="002913C5" w:rsidP="00886554">
      <w:r>
        <w:separator/>
      </w:r>
    </w:p>
  </w:endnote>
  <w:endnote w:type="continuationSeparator" w:id="0">
    <w:p w14:paraId="6F407159" w14:textId="77777777" w:rsidR="002913C5" w:rsidRDefault="002913C5" w:rsidP="00886554">
      <w:r>
        <w:continuationSeparator/>
      </w:r>
    </w:p>
  </w:endnote>
  <w:endnote w:type="continuationNotice" w:id="1">
    <w:p w14:paraId="13D6460F" w14:textId="77777777" w:rsidR="002913C5" w:rsidRDefault="002913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</w:rPr>
      <w:id w:val="843827020"/>
      <w:docPartObj>
        <w:docPartGallery w:val="Page Numbers (Bottom of Page)"/>
        <w:docPartUnique/>
      </w:docPartObj>
    </w:sdtPr>
    <w:sdtContent>
      <w:p w14:paraId="66CDB396" w14:textId="77777777" w:rsidR="00642EDE" w:rsidRPr="00642EDE" w:rsidRDefault="00642EDE" w:rsidP="00642EDE">
        <w:pPr>
          <w:jc w:val="center"/>
          <w:rPr>
            <w:color w:val="auto"/>
            <w:lang w:val="da-DK"/>
          </w:rPr>
        </w:pPr>
        <w:r w:rsidRPr="00642EDE">
          <w:rPr>
            <w:rFonts w:ascii="Calibri" w:eastAsia="Calibri" w:hAnsi="Calibri" w:cs="Calibri"/>
            <w:bCs/>
            <w:color w:val="auto"/>
            <w:szCs w:val="22"/>
            <w:lang w:val="da-DK"/>
          </w:rPr>
          <w:t>Dansk Folkeoplysnings Samråd</w:t>
        </w:r>
      </w:p>
      <w:p w14:paraId="7C6F7B52" w14:textId="5C735D4B" w:rsidR="00642EDE" w:rsidRPr="00642EDE" w:rsidRDefault="00035DE3" w:rsidP="00642EDE">
        <w:pPr>
          <w:jc w:val="center"/>
          <w:rPr>
            <w:color w:val="auto"/>
            <w:lang w:val="da-DK"/>
          </w:rPr>
        </w:pPr>
        <w:r>
          <w:rPr>
            <w:rFonts w:ascii="Calibri" w:eastAsia="Calibri" w:hAnsi="Calibri" w:cs="Calibri"/>
            <w:bCs/>
            <w:color w:val="auto"/>
            <w:szCs w:val="22"/>
            <w:lang w:val="da-DK"/>
          </w:rPr>
          <w:t>Farvergade 27L, 3.</w:t>
        </w:r>
        <w:r w:rsidR="00642EDE" w:rsidRPr="00642EDE">
          <w:rPr>
            <w:rFonts w:ascii="Calibri" w:eastAsia="Calibri" w:hAnsi="Calibri" w:cs="Calibri"/>
            <w:bCs/>
            <w:color w:val="auto"/>
            <w:szCs w:val="22"/>
            <w:lang w:val="da-DK"/>
          </w:rPr>
          <w:t xml:space="preserve"> </w:t>
        </w:r>
        <w:r w:rsidR="00461A3A">
          <w:rPr>
            <w:rFonts w:ascii="Calibri" w:eastAsia="Calibri" w:hAnsi="Calibri" w:cs="Calibri"/>
            <w:bCs/>
            <w:color w:val="auto"/>
            <w:szCs w:val="22"/>
            <w:lang w:val="da-DK"/>
          </w:rPr>
          <w:t xml:space="preserve">- </w:t>
        </w:r>
        <w:r w:rsidR="00642EDE" w:rsidRPr="00642EDE">
          <w:rPr>
            <w:rFonts w:ascii="Calibri" w:eastAsia="Calibri" w:hAnsi="Calibri" w:cs="Calibri"/>
            <w:bCs/>
            <w:color w:val="auto"/>
            <w:szCs w:val="22"/>
            <w:lang w:val="da-DK"/>
          </w:rPr>
          <w:t>14</w:t>
        </w:r>
        <w:r>
          <w:rPr>
            <w:rFonts w:ascii="Calibri" w:eastAsia="Calibri" w:hAnsi="Calibri" w:cs="Calibri"/>
            <w:bCs/>
            <w:color w:val="auto"/>
            <w:szCs w:val="22"/>
            <w:lang w:val="da-DK"/>
          </w:rPr>
          <w:t>63</w:t>
        </w:r>
        <w:r w:rsidR="00642EDE" w:rsidRPr="00642EDE">
          <w:rPr>
            <w:rFonts w:ascii="Calibri" w:eastAsia="Calibri" w:hAnsi="Calibri" w:cs="Calibri"/>
            <w:bCs/>
            <w:color w:val="auto"/>
            <w:szCs w:val="22"/>
            <w:lang w:val="da-DK"/>
          </w:rPr>
          <w:t xml:space="preserve"> København K</w:t>
        </w:r>
      </w:p>
      <w:p w14:paraId="3E97137E" w14:textId="2FFACE3A" w:rsidR="00642EDE" w:rsidRPr="00461A3A" w:rsidRDefault="00642EDE" w:rsidP="00642EDE">
        <w:pPr>
          <w:jc w:val="center"/>
          <w:rPr>
            <w:rFonts w:ascii="Calibri" w:eastAsia="Calibri" w:hAnsi="Calibri" w:cs="Calibri"/>
            <w:bCs/>
            <w:color w:val="auto"/>
            <w:szCs w:val="22"/>
            <w:lang w:val="da-DK"/>
          </w:rPr>
        </w:pPr>
        <w:r w:rsidRPr="00461A3A">
          <w:rPr>
            <w:rFonts w:ascii="Calibri" w:eastAsia="Calibri" w:hAnsi="Calibri" w:cs="Calibri"/>
            <w:bCs/>
            <w:color w:val="auto"/>
            <w:szCs w:val="22"/>
            <w:lang w:val="da-DK"/>
          </w:rPr>
          <w:t>T</w:t>
        </w:r>
        <w:r w:rsidR="00B91311" w:rsidRPr="00461A3A">
          <w:rPr>
            <w:rFonts w:ascii="Calibri" w:eastAsia="Calibri" w:hAnsi="Calibri" w:cs="Calibri"/>
            <w:bCs/>
            <w:color w:val="auto"/>
            <w:szCs w:val="22"/>
            <w:lang w:val="da-DK"/>
          </w:rPr>
          <w:t xml:space="preserve">: </w:t>
        </w:r>
        <w:r w:rsidRPr="00461A3A">
          <w:rPr>
            <w:rFonts w:ascii="Calibri" w:eastAsia="Calibri" w:hAnsi="Calibri" w:cs="Calibri"/>
            <w:bCs/>
            <w:color w:val="auto"/>
            <w:szCs w:val="22"/>
            <w:lang w:val="da-DK"/>
          </w:rPr>
          <w:t xml:space="preserve">3314 1566 </w:t>
        </w:r>
      </w:p>
      <w:p w14:paraId="7C8EA2FF" w14:textId="677B5C88" w:rsidR="00642EDE" w:rsidRPr="00461A3A" w:rsidRDefault="00642EDE" w:rsidP="00642EDE">
        <w:pPr>
          <w:jc w:val="center"/>
          <w:rPr>
            <w:lang w:val="da-DK"/>
          </w:rPr>
        </w:pPr>
        <w:r w:rsidRPr="00461A3A">
          <w:rPr>
            <w:rFonts w:ascii="Calibri" w:eastAsia="Calibri" w:hAnsi="Calibri" w:cs="Calibri"/>
            <w:bCs/>
            <w:color w:val="F79646" w:themeColor="accent6"/>
            <w:szCs w:val="22"/>
            <w:lang w:val="da-DK"/>
          </w:rPr>
          <w:t xml:space="preserve"> </w:t>
        </w:r>
        <w:r>
          <w:fldChar w:fldCharType="begin"/>
        </w:r>
        <w:r w:rsidRPr="00461A3A">
          <w:rPr>
            <w:lang w:val="da-DK"/>
          </w:rPr>
          <w:instrText>HYPERLINK "mailto:dfs@dfs.dk" \h</w:instrText>
        </w:r>
        <w:r>
          <w:fldChar w:fldCharType="separate"/>
        </w:r>
        <w:r w:rsidRPr="00461A3A">
          <w:rPr>
            <w:rStyle w:val="Hyperlink"/>
            <w:rFonts w:ascii="Calibri" w:eastAsia="Calibri" w:hAnsi="Calibri" w:cs="Calibri"/>
            <w:bCs/>
            <w:szCs w:val="22"/>
            <w:lang w:val="da-DK"/>
          </w:rPr>
          <w:t>dfs@dfs.dk</w:t>
        </w:r>
        <w:r>
          <w:fldChar w:fldCharType="end"/>
        </w:r>
        <w:r w:rsidR="00BC539C" w:rsidRPr="00461A3A">
          <w:rPr>
            <w:rStyle w:val="Hyperlink"/>
            <w:rFonts w:ascii="Calibri" w:eastAsia="Calibri" w:hAnsi="Calibri" w:cs="Calibri"/>
            <w:bCs/>
            <w:szCs w:val="22"/>
            <w:lang w:val="da-DK"/>
          </w:rPr>
          <w:t xml:space="preserve">  </w:t>
        </w:r>
        <w:hyperlink r:id="rId1" w:history="1">
          <w:r w:rsidR="00461A3A" w:rsidRPr="00461A3A">
            <w:rPr>
              <w:rStyle w:val="Hyperlink"/>
              <w:rFonts w:ascii="Calibri" w:eastAsia="Calibri" w:hAnsi="Calibri" w:cs="Calibri"/>
              <w:bCs/>
              <w:szCs w:val="22"/>
              <w:lang w:val="da-DK"/>
            </w:rPr>
            <w:t>www.dfs.dk</w:t>
          </w:r>
        </w:hyperlink>
      </w:p>
      <w:p w14:paraId="5E0FCB7F" w14:textId="071012B7" w:rsidR="00FB4853" w:rsidRPr="00461A3A" w:rsidRDefault="00FB4853" w:rsidP="00FB4853">
        <w:pPr>
          <w:pStyle w:val="Brdtekst"/>
          <w:jc w:val="center"/>
          <w:rPr>
            <w:lang w:val="da-DK"/>
          </w:rPr>
        </w:pPr>
      </w:p>
      <w:p w14:paraId="1EFE9F7B" w14:textId="77777777" w:rsidR="00FB4853" w:rsidRPr="00461A3A" w:rsidRDefault="00FB4853" w:rsidP="00FB4853">
        <w:pPr>
          <w:pStyle w:val="Brdtekst"/>
          <w:rPr>
            <w:lang w:val="da-DK"/>
          </w:rPr>
        </w:pPr>
      </w:p>
      <w:p w14:paraId="2938EB15" w14:textId="4937FD48" w:rsidR="00272958" w:rsidRDefault="00000000" w:rsidP="00FB4853">
        <w:pPr>
          <w:pStyle w:val="Brdtekst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8D06F" w14:textId="77777777" w:rsidR="002913C5" w:rsidRDefault="002913C5" w:rsidP="00886554">
      <w:r>
        <w:separator/>
      </w:r>
    </w:p>
  </w:footnote>
  <w:footnote w:type="continuationSeparator" w:id="0">
    <w:p w14:paraId="5463BA1C" w14:textId="77777777" w:rsidR="002913C5" w:rsidRDefault="002913C5" w:rsidP="00886554">
      <w:r>
        <w:continuationSeparator/>
      </w:r>
    </w:p>
  </w:footnote>
  <w:footnote w:type="continuationNotice" w:id="1">
    <w:p w14:paraId="2163623A" w14:textId="77777777" w:rsidR="002913C5" w:rsidRDefault="002913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773"/>
      <w:gridCol w:w="3795"/>
    </w:tblGrid>
    <w:tr w:rsidR="00BE5AD7" w14:paraId="7DD2FF50" w14:textId="77777777" w:rsidTr="00BE5AD7">
      <w:tc>
        <w:tcPr>
          <w:tcW w:w="5773" w:type="dxa"/>
        </w:tcPr>
        <w:p w14:paraId="163D5ABE" w14:textId="77777777" w:rsidR="00BE5AD7" w:rsidRDefault="00BE5AD7" w:rsidP="00DE14AE"/>
      </w:tc>
      <w:tc>
        <w:tcPr>
          <w:tcW w:w="3795" w:type="dxa"/>
        </w:tcPr>
        <w:sdt>
          <w:sdtPr>
            <w:alias w:val="logo"/>
            <w:tag w:val="logo"/>
            <w:id w:val="-1651741749"/>
            <w:lock w:val="sdtContentLocked"/>
            <w:picture/>
          </w:sdtPr>
          <w:sdtContent>
            <w:p w14:paraId="4ACEE278" w14:textId="77777777" w:rsidR="00BE5AD7" w:rsidRPr="00BE5AD7" w:rsidRDefault="00BE5AD7" w:rsidP="008F624E">
              <w:pPr>
                <w:jc w:val="right"/>
              </w:pPr>
              <w:r>
                <w:rPr>
                  <w:noProof/>
                </w:rPr>
                <w:drawing>
                  <wp:inline distT="0" distB="0" distL="0" distR="0" wp14:anchorId="68A97D6B" wp14:editId="493D5A53">
                    <wp:extent cx="1609200" cy="806400"/>
                    <wp:effectExtent l="0" t="0" r="0" b="0"/>
                    <wp:docPr id="27" name="Billed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609200" cy="8064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sdtContent>
        </w:sdt>
      </w:tc>
    </w:tr>
  </w:tbl>
  <w:p w14:paraId="2299AB95" w14:textId="3B75453D" w:rsidR="00886554" w:rsidRDefault="008865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1.5pt;height:221.5pt;visibility:visible;mso-wrap-style:square" o:bullet="t">
        <v:imagedata r:id="rId1" o:title=""/>
      </v:shape>
    </w:pict>
  </w:numPicBullet>
  <w:numPicBullet w:numPicBulletId="1">
    <w:pict>
      <v:shape id="_x0000_i1026" type="#_x0000_t75" style="width:498pt;height:482.5pt;visibility:visible;mso-wrap-style:square" o:bullet="t">
        <v:imagedata r:id="rId2" o:title=""/>
      </v:shape>
    </w:pict>
  </w:numPicBullet>
  <w:abstractNum w:abstractNumId="0" w15:restartNumberingAfterBreak="0">
    <w:nsid w:val="021D3812"/>
    <w:multiLevelType w:val="hybridMultilevel"/>
    <w:tmpl w:val="94307082"/>
    <w:lvl w:ilvl="0" w:tplc="BE6A83FE">
      <w:start w:val="1"/>
      <w:numFmt w:val="bullet"/>
      <w:lvlText w:val=""/>
      <w:lvlPicBulletId w:val="0"/>
      <w:lvlJc w:val="left"/>
      <w:pPr>
        <w:ind w:left="1446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073B0079"/>
    <w:multiLevelType w:val="hybridMultilevel"/>
    <w:tmpl w:val="5F7A2C62"/>
    <w:lvl w:ilvl="0" w:tplc="CC8C8EF8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A6495"/>
    <w:multiLevelType w:val="hybridMultilevel"/>
    <w:tmpl w:val="FAAA15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03AA9"/>
    <w:multiLevelType w:val="hybridMultilevel"/>
    <w:tmpl w:val="3E96819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33B03"/>
    <w:multiLevelType w:val="hybridMultilevel"/>
    <w:tmpl w:val="591E6BAC"/>
    <w:lvl w:ilvl="0" w:tplc="BE6A83FE">
      <w:start w:val="1"/>
      <w:numFmt w:val="bullet"/>
      <w:lvlText w:val=""/>
      <w:lvlPicBulletId w:val="0"/>
      <w:lvlJc w:val="left"/>
      <w:pPr>
        <w:ind w:left="77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18B16FBC"/>
    <w:multiLevelType w:val="hybridMultilevel"/>
    <w:tmpl w:val="899CC5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F1312"/>
    <w:multiLevelType w:val="hybridMultilevel"/>
    <w:tmpl w:val="82241A56"/>
    <w:lvl w:ilvl="0" w:tplc="BE6A83FE">
      <w:start w:val="1"/>
      <w:numFmt w:val="bullet"/>
      <w:lvlText w:val=""/>
      <w:lvlPicBulletId w:val="0"/>
      <w:lvlJc w:val="left"/>
      <w:pPr>
        <w:ind w:left="1446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 w15:restartNumberingAfterBreak="0">
    <w:nsid w:val="1DAF05FB"/>
    <w:multiLevelType w:val="hybridMultilevel"/>
    <w:tmpl w:val="2F7281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23DDC"/>
    <w:multiLevelType w:val="hybridMultilevel"/>
    <w:tmpl w:val="B41891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B3497"/>
    <w:multiLevelType w:val="hybridMultilevel"/>
    <w:tmpl w:val="EC6A4152"/>
    <w:lvl w:ilvl="0" w:tplc="040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726205E"/>
    <w:multiLevelType w:val="hybridMultilevel"/>
    <w:tmpl w:val="F70C2148"/>
    <w:lvl w:ilvl="0" w:tplc="3782CAA6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50C5D"/>
    <w:multiLevelType w:val="hybridMultilevel"/>
    <w:tmpl w:val="97D2DDE6"/>
    <w:lvl w:ilvl="0" w:tplc="644E93B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03" w:hanging="360"/>
      </w:pPr>
    </w:lvl>
    <w:lvl w:ilvl="2" w:tplc="0406001B" w:tentative="1">
      <w:start w:val="1"/>
      <w:numFmt w:val="lowerRoman"/>
      <w:lvlText w:val="%3."/>
      <w:lvlJc w:val="right"/>
      <w:pPr>
        <w:ind w:left="1823" w:hanging="180"/>
      </w:pPr>
    </w:lvl>
    <w:lvl w:ilvl="3" w:tplc="0406000F" w:tentative="1">
      <w:start w:val="1"/>
      <w:numFmt w:val="decimal"/>
      <w:lvlText w:val="%4."/>
      <w:lvlJc w:val="left"/>
      <w:pPr>
        <w:ind w:left="2543" w:hanging="360"/>
      </w:pPr>
    </w:lvl>
    <w:lvl w:ilvl="4" w:tplc="04060019" w:tentative="1">
      <w:start w:val="1"/>
      <w:numFmt w:val="lowerLetter"/>
      <w:lvlText w:val="%5."/>
      <w:lvlJc w:val="left"/>
      <w:pPr>
        <w:ind w:left="3263" w:hanging="360"/>
      </w:pPr>
    </w:lvl>
    <w:lvl w:ilvl="5" w:tplc="0406001B" w:tentative="1">
      <w:start w:val="1"/>
      <w:numFmt w:val="lowerRoman"/>
      <w:lvlText w:val="%6."/>
      <w:lvlJc w:val="right"/>
      <w:pPr>
        <w:ind w:left="3983" w:hanging="180"/>
      </w:pPr>
    </w:lvl>
    <w:lvl w:ilvl="6" w:tplc="0406000F" w:tentative="1">
      <w:start w:val="1"/>
      <w:numFmt w:val="decimal"/>
      <w:lvlText w:val="%7."/>
      <w:lvlJc w:val="left"/>
      <w:pPr>
        <w:ind w:left="4703" w:hanging="360"/>
      </w:pPr>
    </w:lvl>
    <w:lvl w:ilvl="7" w:tplc="04060019" w:tentative="1">
      <w:start w:val="1"/>
      <w:numFmt w:val="lowerLetter"/>
      <w:lvlText w:val="%8."/>
      <w:lvlJc w:val="left"/>
      <w:pPr>
        <w:ind w:left="5423" w:hanging="360"/>
      </w:pPr>
    </w:lvl>
    <w:lvl w:ilvl="8" w:tplc="040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2" w15:restartNumberingAfterBreak="0">
    <w:nsid w:val="32680D5D"/>
    <w:multiLevelType w:val="hybridMultilevel"/>
    <w:tmpl w:val="B56695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86A02"/>
    <w:multiLevelType w:val="hybridMultilevel"/>
    <w:tmpl w:val="1A70AEB0"/>
    <w:lvl w:ilvl="0" w:tplc="BE6A83FE">
      <w:start w:val="1"/>
      <w:numFmt w:val="bullet"/>
      <w:lvlText w:val=""/>
      <w:lvlPicBulletId w:val="0"/>
      <w:lvlJc w:val="left"/>
      <w:pPr>
        <w:ind w:left="1446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4" w15:restartNumberingAfterBreak="0">
    <w:nsid w:val="39C444D8"/>
    <w:multiLevelType w:val="hybridMultilevel"/>
    <w:tmpl w:val="BF2EC38A"/>
    <w:lvl w:ilvl="0" w:tplc="AC42ECDE">
      <w:start w:val="1"/>
      <w:numFmt w:val="bullet"/>
      <w:lvlText w:val=""/>
      <w:lvlPicBulletId w:val="1"/>
      <w:lvlJc w:val="left"/>
      <w:pPr>
        <w:ind w:left="743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5" w15:restartNumberingAfterBreak="0">
    <w:nsid w:val="42BE2214"/>
    <w:multiLevelType w:val="hybridMultilevel"/>
    <w:tmpl w:val="2146C4FC"/>
    <w:lvl w:ilvl="0" w:tplc="BE6A83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932AB5"/>
    <w:multiLevelType w:val="hybridMultilevel"/>
    <w:tmpl w:val="9162C2A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F617F"/>
    <w:multiLevelType w:val="hybridMultilevel"/>
    <w:tmpl w:val="365244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285D2D"/>
    <w:multiLevelType w:val="hybridMultilevel"/>
    <w:tmpl w:val="BC00EB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0C374B"/>
    <w:multiLevelType w:val="hybridMultilevel"/>
    <w:tmpl w:val="3468EEA8"/>
    <w:lvl w:ilvl="0" w:tplc="AC42ECD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725E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4717FA3"/>
    <w:multiLevelType w:val="hybridMultilevel"/>
    <w:tmpl w:val="1CF64A2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D3C54"/>
    <w:multiLevelType w:val="hybridMultilevel"/>
    <w:tmpl w:val="5014960C"/>
    <w:lvl w:ilvl="0" w:tplc="BE6A83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30F4B"/>
    <w:multiLevelType w:val="hybridMultilevel"/>
    <w:tmpl w:val="BED0C8C8"/>
    <w:lvl w:ilvl="0" w:tplc="AC42ECD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76DA1"/>
    <w:multiLevelType w:val="hybridMultilevel"/>
    <w:tmpl w:val="2B06EE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1D0E21"/>
    <w:multiLevelType w:val="hybridMultilevel"/>
    <w:tmpl w:val="509E36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47F0A"/>
    <w:multiLevelType w:val="hybridMultilevel"/>
    <w:tmpl w:val="D7489AE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73A98"/>
    <w:multiLevelType w:val="hybridMultilevel"/>
    <w:tmpl w:val="40820CE0"/>
    <w:lvl w:ilvl="0" w:tplc="BE6A83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812AB2"/>
    <w:multiLevelType w:val="hybridMultilevel"/>
    <w:tmpl w:val="A66A9942"/>
    <w:lvl w:ilvl="0" w:tplc="FDBA7B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36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405966">
    <w:abstractNumId w:val="26"/>
  </w:num>
  <w:num w:numId="2" w16cid:durableId="821779401">
    <w:abstractNumId w:val="4"/>
  </w:num>
  <w:num w:numId="3" w16cid:durableId="1293946713">
    <w:abstractNumId w:val="0"/>
  </w:num>
  <w:num w:numId="4" w16cid:durableId="581181326">
    <w:abstractNumId w:val="27"/>
  </w:num>
  <w:num w:numId="5" w16cid:durableId="1612080688">
    <w:abstractNumId w:val="6"/>
  </w:num>
  <w:num w:numId="6" w16cid:durableId="84956106">
    <w:abstractNumId w:val="15"/>
  </w:num>
  <w:num w:numId="7" w16cid:durableId="84158260">
    <w:abstractNumId w:val="13"/>
  </w:num>
  <w:num w:numId="8" w16cid:durableId="1000545901">
    <w:abstractNumId w:val="22"/>
  </w:num>
  <w:num w:numId="9" w16cid:durableId="1718511589">
    <w:abstractNumId w:val="5"/>
  </w:num>
  <w:num w:numId="10" w16cid:durableId="1745108431">
    <w:abstractNumId w:val="2"/>
  </w:num>
  <w:num w:numId="11" w16cid:durableId="897402917">
    <w:abstractNumId w:val="7"/>
  </w:num>
  <w:num w:numId="12" w16cid:durableId="2141919740">
    <w:abstractNumId w:val="11"/>
  </w:num>
  <w:num w:numId="13" w16cid:durableId="1879470932">
    <w:abstractNumId w:val="28"/>
  </w:num>
  <w:num w:numId="14" w16cid:durableId="1637907659">
    <w:abstractNumId w:val="21"/>
  </w:num>
  <w:num w:numId="15" w16cid:durableId="1256213208">
    <w:abstractNumId w:val="16"/>
  </w:num>
  <w:num w:numId="16" w16cid:durableId="1223908633">
    <w:abstractNumId w:val="19"/>
  </w:num>
  <w:num w:numId="17" w16cid:durableId="678433611">
    <w:abstractNumId w:val="1"/>
  </w:num>
  <w:num w:numId="18" w16cid:durableId="1256786561">
    <w:abstractNumId w:val="23"/>
  </w:num>
  <w:num w:numId="19" w16cid:durableId="751245667">
    <w:abstractNumId w:val="10"/>
  </w:num>
  <w:num w:numId="20" w16cid:durableId="2034725206">
    <w:abstractNumId w:val="14"/>
  </w:num>
  <w:num w:numId="21" w16cid:durableId="1679193607">
    <w:abstractNumId w:val="12"/>
  </w:num>
  <w:num w:numId="22" w16cid:durableId="672873978">
    <w:abstractNumId w:val="24"/>
  </w:num>
  <w:num w:numId="23" w16cid:durableId="598177433">
    <w:abstractNumId w:val="8"/>
  </w:num>
  <w:num w:numId="24" w16cid:durableId="18596144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45485414">
    <w:abstractNumId w:val="20"/>
  </w:num>
  <w:num w:numId="26" w16cid:durableId="613294027">
    <w:abstractNumId w:val="3"/>
  </w:num>
  <w:num w:numId="27" w16cid:durableId="908080424">
    <w:abstractNumId w:val="9"/>
  </w:num>
  <w:num w:numId="28" w16cid:durableId="890384985">
    <w:abstractNumId w:val="18"/>
  </w:num>
  <w:num w:numId="29" w16cid:durableId="1938782968">
    <w:abstractNumId w:val="17"/>
  </w:num>
  <w:num w:numId="30" w16cid:durableId="7509775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121" w:allStyles="1" w:customStyles="0" w:latentStyles="0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DAD"/>
    <w:rsid w:val="000119DD"/>
    <w:rsid w:val="00024750"/>
    <w:rsid w:val="00035DE3"/>
    <w:rsid w:val="00044809"/>
    <w:rsid w:val="000476F2"/>
    <w:rsid w:val="00047EED"/>
    <w:rsid w:val="000506F2"/>
    <w:rsid w:val="00056750"/>
    <w:rsid w:val="00056D8C"/>
    <w:rsid w:val="0006149E"/>
    <w:rsid w:val="00066D30"/>
    <w:rsid w:val="000713DF"/>
    <w:rsid w:val="00071AB6"/>
    <w:rsid w:val="00072CC9"/>
    <w:rsid w:val="00085EB7"/>
    <w:rsid w:val="0009555C"/>
    <w:rsid w:val="000A60F5"/>
    <w:rsid w:val="000A67BA"/>
    <w:rsid w:val="000B51BE"/>
    <w:rsid w:val="000B53D4"/>
    <w:rsid w:val="000C04D1"/>
    <w:rsid w:val="000C4375"/>
    <w:rsid w:val="000C5563"/>
    <w:rsid w:val="000E389D"/>
    <w:rsid w:val="000E5DEF"/>
    <w:rsid w:val="000F76BC"/>
    <w:rsid w:val="0010349C"/>
    <w:rsid w:val="00105ED0"/>
    <w:rsid w:val="0011020C"/>
    <w:rsid w:val="00123433"/>
    <w:rsid w:val="00123C62"/>
    <w:rsid w:val="0013273B"/>
    <w:rsid w:val="00132BB3"/>
    <w:rsid w:val="00133C02"/>
    <w:rsid w:val="00141946"/>
    <w:rsid w:val="00141C39"/>
    <w:rsid w:val="00141D42"/>
    <w:rsid w:val="001500C5"/>
    <w:rsid w:val="001553F3"/>
    <w:rsid w:val="001568F9"/>
    <w:rsid w:val="0015782C"/>
    <w:rsid w:val="001633A1"/>
    <w:rsid w:val="00166D4E"/>
    <w:rsid w:val="00167B1F"/>
    <w:rsid w:val="00173720"/>
    <w:rsid w:val="00176E77"/>
    <w:rsid w:val="001827A8"/>
    <w:rsid w:val="00185936"/>
    <w:rsid w:val="001931D2"/>
    <w:rsid w:val="0019442A"/>
    <w:rsid w:val="00196B78"/>
    <w:rsid w:val="00197D8B"/>
    <w:rsid w:val="001A06E3"/>
    <w:rsid w:val="001A2F4A"/>
    <w:rsid w:val="001A4193"/>
    <w:rsid w:val="001B0710"/>
    <w:rsid w:val="001C1279"/>
    <w:rsid w:val="001C2429"/>
    <w:rsid w:val="001C296C"/>
    <w:rsid w:val="001C3325"/>
    <w:rsid w:val="001C6988"/>
    <w:rsid w:val="001D5376"/>
    <w:rsid w:val="001D559D"/>
    <w:rsid w:val="001D6ADF"/>
    <w:rsid w:val="001D7934"/>
    <w:rsid w:val="001E09B3"/>
    <w:rsid w:val="001F2BD6"/>
    <w:rsid w:val="001F31E1"/>
    <w:rsid w:val="00205447"/>
    <w:rsid w:val="00207C13"/>
    <w:rsid w:val="002168E1"/>
    <w:rsid w:val="00217323"/>
    <w:rsid w:val="002178A7"/>
    <w:rsid w:val="00221B02"/>
    <w:rsid w:val="00223641"/>
    <w:rsid w:val="0022538B"/>
    <w:rsid w:val="0022568D"/>
    <w:rsid w:val="00227682"/>
    <w:rsid w:val="0022793B"/>
    <w:rsid w:val="00232558"/>
    <w:rsid w:val="00232ADD"/>
    <w:rsid w:val="00242AC2"/>
    <w:rsid w:val="00243E75"/>
    <w:rsid w:val="00247194"/>
    <w:rsid w:val="00252D9A"/>
    <w:rsid w:val="0025552E"/>
    <w:rsid w:val="0026492F"/>
    <w:rsid w:val="0026640B"/>
    <w:rsid w:val="00272958"/>
    <w:rsid w:val="00274073"/>
    <w:rsid w:val="002801BE"/>
    <w:rsid w:val="00280DD7"/>
    <w:rsid w:val="00282AFC"/>
    <w:rsid w:val="00284AFD"/>
    <w:rsid w:val="002913C5"/>
    <w:rsid w:val="00291D94"/>
    <w:rsid w:val="0029617B"/>
    <w:rsid w:val="00296AB6"/>
    <w:rsid w:val="002A2CFB"/>
    <w:rsid w:val="002A7DDB"/>
    <w:rsid w:val="002B0C0D"/>
    <w:rsid w:val="002B18E6"/>
    <w:rsid w:val="002B3FA2"/>
    <w:rsid w:val="002C0B4C"/>
    <w:rsid w:val="002C51E8"/>
    <w:rsid w:val="002C660E"/>
    <w:rsid w:val="002D6DAD"/>
    <w:rsid w:val="002F0534"/>
    <w:rsid w:val="002F0901"/>
    <w:rsid w:val="002F0CDC"/>
    <w:rsid w:val="002F22D5"/>
    <w:rsid w:val="002F25C6"/>
    <w:rsid w:val="002F727A"/>
    <w:rsid w:val="002F7D4C"/>
    <w:rsid w:val="00300216"/>
    <w:rsid w:val="003003E2"/>
    <w:rsid w:val="00302EB9"/>
    <w:rsid w:val="00306363"/>
    <w:rsid w:val="00314696"/>
    <w:rsid w:val="00331765"/>
    <w:rsid w:val="00337592"/>
    <w:rsid w:val="00342A46"/>
    <w:rsid w:val="003459D0"/>
    <w:rsid w:val="00351978"/>
    <w:rsid w:val="00363545"/>
    <w:rsid w:val="00374CD1"/>
    <w:rsid w:val="003834F7"/>
    <w:rsid w:val="00393447"/>
    <w:rsid w:val="003A33FB"/>
    <w:rsid w:val="003A40E7"/>
    <w:rsid w:val="003B785B"/>
    <w:rsid w:val="003C2148"/>
    <w:rsid w:val="003D238B"/>
    <w:rsid w:val="003D4B89"/>
    <w:rsid w:val="003D6761"/>
    <w:rsid w:val="003E658C"/>
    <w:rsid w:val="003F648D"/>
    <w:rsid w:val="004030E6"/>
    <w:rsid w:val="00410B22"/>
    <w:rsid w:val="00412824"/>
    <w:rsid w:val="004172AC"/>
    <w:rsid w:val="004219E8"/>
    <w:rsid w:val="00421AAF"/>
    <w:rsid w:val="00421EDC"/>
    <w:rsid w:val="00425B33"/>
    <w:rsid w:val="00431480"/>
    <w:rsid w:val="0043260C"/>
    <w:rsid w:val="00434BFD"/>
    <w:rsid w:val="00441902"/>
    <w:rsid w:val="004442B9"/>
    <w:rsid w:val="00444865"/>
    <w:rsid w:val="00451BCE"/>
    <w:rsid w:val="00452D4A"/>
    <w:rsid w:val="00455102"/>
    <w:rsid w:val="00461A3A"/>
    <w:rsid w:val="00463B52"/>
    <w:rsid w:val="004676EE"/>
    <w:rsid w:val="00476405"/>
    <w:rsid w:val="0048456A"/>
    <w:rsid w:val="0049630E"/>
    <w:rsid w:val="00496430"/>
    <w:rsid w:val="004A5466"/>
    <w:rsid w:val="004A58CB"/>
    <w:rsid w:val="004B144A"/>
    <w:rsid w:val="004C23F8"/>
    <w:rsid w:val="004C49DA"/>
    <w:rsid w:val="004D24E6"/>
    <w:rsid w:val="004D3453"/>
    <w:rsid w:val="004D437A"/>
    <w:rsid w:val="004E06B3"/>
    <w:rsid w:val="0050195B"/>
    <w:rsid w:val="0051631E"/>
    <w:rsid w:val="00521E22"/>
    <w:rsid w:val="00525A3E"/>
    <w:rsid w:val="00526EF1"/>
    <w:rsid w:val="00531AF9"/>
    <w:rsid w:val="00531F87"/>
    <w:rsid w:val="005326AB"/>
    <w:rsid w:val="005329FA"/>
    <w:rsid w:val="00537A61"/>
    <w:rsid w:val="00541011"/>
    <w:rsid w:val="00543DF1"/>
    <w:rsid w:val="005451EC"/>
    <w:rsid w:val="005461B7"/>
    <w:rsid w:val="0055103D"/>
    <w:rsid w:val="00554E56"/>
    <w:rsid w:val="00575050"/>
    <w:rsid w:val="00581E2B"/>
    <w:rsid w:val="005830F6"/>
    <w:rsid w:val="00584F37"/>
    <w:rsid w:val="0059628B"/>
    <w:rsid w:val="005A72C3"/>
    <w:rsid w:val="005B628A"/>
    <w:rsid w:val="005D2EA7"/>
    <w:rsid w:val="005D627D"/>
    <w:rsid w:val="005E34F4"/>
    <w:rsid w:val="005E51B3"/>
    <w:rsid w:val="005E5E1A"/>
    <w:rsid w:val="005E7D00"/>
    <w:rsid w:val="005F07AE"/>
    <w:rsid w:val="005F0E96"/>
    <w:rsid w:val="006004EE"/>
    <w:rsid w:val="006006E2"/>
    <w:rsid w:val="00610FC1"/>
    <w:rsid w:val="00613937"/>
    <w:rsid w:val="00620BA8"/>
    <w:rsid w:val="00623287"/>
    <w:rsid w:val="006253F7"/>
    <w:rsid w:val="00630967"/>
    <w:rsid w:val="00642EDE"/>
    <w:rsid w:val="00655FFB"/>
    <w:rsid w:val="00661540"/>
    <w:rsid w:val="006635A9"/>
    <w:rsid w:val="006667C6"/>
    <w:rsid w:val="00675F1D"/>
    <w:rsid w:val="0068518F"/>
    <w:rsid w:val="0068740B"/>
    <w:rsid w:val="00692A00"/>
    <w:rsid w:val="00696E63"/>
    <w:rsid w:val="006A01F8"/>
    <w:rsid w:val="006A03FB"/>
    <w:rsid w:val="006A0DDB"/>
    <w:rsid w:val="006A157B"/>
    <w:rsid w:val="006B05BD"/>
    <w:rsid w:val="006B3BDB"/>
    <w:rsid w:val="006C1C2E"/>
    <w:rsid w:val="006C3F26"/>
    <w:rsid w:val="006C53BF"/>
    <w:rsid w:val="006D4011"/>
    <w:rsid w:val="006D59CA"/>
    <w:rsid w:val="006D5EA6"/>
    <w:rsid w:val="006E0C0F"/>
    <w:rsid w:val="006E5ACC"/>
    <w:rsid w:val="006E7D78"/>
    <w:rsid w:val="006F40AF"/>
    <w:rsid w:val="006F6BEE"/>
    <w:rsid w:val="006F7D97"/>
    <w:rsid w:val="00716DB6"/>
    <w:rsid w:val="007174EE"/>
    <w:rsid w:val="00724508"/>
    <w:rsid w:val="0073370B"/>
    <w:rsid w:val="00736B6A"/>
    <w:rsid w:val="00740245"/>
    <w:rsid w:val="0074199F"/>
    <w:rsid w:val="0074734E"/>
    <w:rsid w:val="00761354"/>
    <w:rsid w:val="00765514"/>
    <w:rsid w:val="007673E1"/>
    <w:rsid w:val="00780248"/>
    <w:rsid w:val="00785582"/>
    <w:rsid w:val="00786318"/>
    <w:rsid w:val="0079037B"/>
    <w:rsid w:val="00790B41"/>
    <w:rsid w:val="00793C73"/>
    <w:rsid w:val="00795452"/>
    <w:rsid w:val="00796044"/>
    <w:rsid w:val="007A011C"/>
    <w:rsid w:val="007A723C"/>
    <w:rsid w:val="007B544F"/>
    <w:rsid w:val="007C38D5"/>
    <w:rsid w:val="007C3EC0"/>
    <w:rsid w:val="007E04B3"/>
    <w:rsid w:val="007E18A5"/>
    <w:rsid w:val="007F05DD"/>
    <w:rsid w:val="00802527"/>
    <w:rsid w:val="008032EE"/>
    <w:rsid w:val="00807B3D"/>
    <w:rsid w:val="00824B75"/>
    <w:rsid w:val="00826CB5"/>
    <w:rsid w:val="00827ED4"/>
    <w:rsid w:val="00832921"/>
    <w:rsid w:val="00844E75"/>
    <w:rsid w:val="008512A8"/>
    <w:rsid w:val="00852EB9"/>
    <w:rsid w:val="00854515"/>
    <w:rsid w:val="00857050"/>
    <w:rsid w:val="00865ABC"/>
    <w:rsid w:val="00874FA0"/>
    <w:rsid w:val="00886554"/>
    <w:rsid w:val="00896B75"/>
    <w:rsid w:val="0089734E"/>
    <w:rsid w:val="008A6351"/>
    <w:rsid w:val="008B1786"/>
    <w:rsid w:val="008B300A"/>
    <w:rsid w:val="008B616F"/>
    <w:rsid w:val="008C1E10"/>
    <w:rsid w:val="008C43F4"/>
    <w:rsid w:val="008C76E5"/>
    <w:rsid w:val="008D0674"/>
    <w:rsid w:val="008D301C"/>
    <w:rsid w:val="008D7DF9"/>
    <w:rsid w:val="008E5262"/>
    <w:rsid w:val="008F2874"/>
    <w:rsid w:val="008F48EB"/>
    <w:rsid w:val="008F624E"/>
    <w:rsid w:val="00902368"/>
    <w:rsid w:val="00902E75"/>
    <w:rsid w:val="0090499B"/>
    <w:rsid w:val="00907344"/>
    <w:rsid w:val="00911491"/>
    <w:rsid w:val="0091494D"/>
    <w:rsid w:val="009216A9"/>
    <w:rsid w:val="00925845"/>
    <w:rsid w:val="00931C6A"/>
    <w:rsid w:val="00934F55"/>
    <w:rsid w:val="0094276A"/>
    <w:rsid w:val="0094793E"/>
    <w:rsid w:val="00951BA5"/>
    <w:rsid w:val="00956DA9"/>
    <w:rsid w:val="00964F1D"/>
    <w:rsid w:val="009668B9"/>
    <w:rsid w:val="00970351"/>
    <w:rsid w:val="00975891"/>
    <w:rsid w:val="00977AB7"/>
    <w:rsid w:val="00981FF3"/>
    <w:rsid w:val="00986810"/>
    <w:rsid w:val="00987D49"/>
    <w:rsid w:val="009902D6"/>
    <w:rsid w:val="00995A9F"/>
    <w:rsid w:val="009A378D"/>
    <w:rsid w:val="009B147B"/>
    <w:rsid w:val="009C3C74"/>
    <w:rsid w:val="009C54C0"/>
    <w:rsid w:val="009C7397"/>
    <w:rsid w:val="009E0A9F"/>
    <w:rsid w:val="009E1C5D"/>
    <w:rsid w:val="009E74F2"/>
    <w:rsid w:val="00A00873"/>
    <w:rsid w:val="00A03F92"/>
    <w:rsid w:val="00A055B5"/>
    <w:rsid w:val="00A07ED3"/>
    <w:rsid w:val="00A12823"/>
    <w:rsid w:val="00A215B2"/>
    <w:rsid w:val="00A30E14"/>
    <w:rsid w:val="00A3553F"/>
    <w:rsid w:val="00A36D0C"/>
    <w:rsid w:val="00A41060"/>
    <w:rsid w:val="00A4351A"/>
    <w:rsid w:val="00A441D7"/>
    <w:rsid w:val="00A44317"/>
    <w:rsid w:val="00A44B66"/>
    <w:rsid w:val="00A62AEA"/>
    <w:rsid w:val="00A678C4"/>
    <w:rsid w:val="00A7198B"/>
    <w:rsid w:val="00A72E0E"/>
    <w:rsid w:val="00A83760"/>
    <w:rsid w:val="00A84109"/>
    <w:rsid w:val="00A94120"/>
    <w:rsid w:val="00A9428C"/>
    <w:rsid w:val="00A97F4A"/>
    <w:rsid w:val="00AA1A62"/>
    <w:rsid w:val="00AA2EDB"/>
    <w:rsid w:val="00AA5F34"/>
    <w:rsid w:val="00AC5ACD"/>
    <w:rsid w:val="00AE7145"/>
    <w:rsid w:val="00B00815"/>
    <w:rsid w:val="00B0302D"/>
    <w:rsid w:val="00B10346"/>
    <w:rsid w:val="00B21CFB"/>
    <w:rsid w:val="00B2313D"/>
    <w:rsid w:val="00B34EFB"/>
    <w:rsid w:val="00B53372"/>
    <w:rsid w:val="00B6083D"/>
    <w:rsid w:val="00B6165F"/>
    <w:rsid w:val="00B6473C"/>
    <w:rsid w:val="00B72AC6"/>
    <w:rsid w:val="00B77586"/>
    <w:rsid w:val="00B80D6E"/>
    <w:rsid w:val="00B91311"/>
    <w:rsid w:val="00B914D7"/>
    <w:rsid w:val="00B94999"/>
    <w:rsid w:val="00B9668D"/>
    <w:rsid w:val="00BB16DD"/>
    <w:rsid w:val="00BB2F39"/>
    <w:rsid w:val="00BB308B"/>
    <w:rsid w:val="00BB69C5"/>
    <w:rsid w:val="00BC31E1"/>
    <w:rsid w:val="00BC539C"/>
    <w:rsid w:val="00BD0ACC"/>
    <w:rsid w:val="00BD45C1"/>
    <w:rsid w:val="00BE4B01"/>
    <w:rsid w:val="00BE5972"/>
    <w:rsid w:val="00BE5AD7"/>
    <w:rsid w:val="00C06E05"/>
    <w:rsid w:val="00C178BA"/>
    <w:rsid w:val="00C2282E"/>
    <w:rsid w:val="00C229E8"/>
    <w:rsid w:val="00C31C4E"/>
    <w:rsid w:val="00C32579"/>
    <w:rsid w:val="00C43125"/>
    <w:rsid w:val="00C433D7"/>
    <w:rsid w:val="00C449B0"/>
    <w:rsid w:val="00C44B31"/>
    <w:rsid w:val="00C47D7B"/>
    <w:rsid w:val="00C522F6"/>
    <w:rsid w:val="00C579B7"/>
    <w:rsid w:val="00C60402"/>
    <w:rsid w:val="00C61BAB"/>
    <w:rsid w:val="00C628CB"/>
    <w:rsid w:val="00C64FD1"/>
    <w:rsid w:val="00C758BE"/>
    <w:rsid w:val="00C956A0"/>
    <w:rsid w:val="00C97C71"/>
    <w:rsid w:val="00CA5C2D"/>
    <w:rsid w:val="00CB3248"/>
    <w:rsid w:val="00CC57CC"/>
    <w:rsid w:val="00CC78AD"/>
    <w:rsid w:val="00CD1E4F"/>
    <w:rsid w:val="00CE1250"/>
    <w:rsid w:val="00CF3B66"/>
    <w:rsid w:val="00CF7EA7"/>
    <w:rsid w:val="00D01BE3"/>
    <w:rsid w:val="00D0336A"/>
    <w:rsid w:val="00D1044B"/>
    <w:rsid w:val="00D176FA"/>
    <w:rsid w:val="00D2271D"/>
    <w:rsid w:val="00D237FD"/>
    <w:rsid w:val="00D25B57"/>
    <w:rsid w:val="00D425D7"/>
    <w:rsid w:val="00D509E7"/>
    <w:rsid w:val="00D553B0"/>
    <w:rsid w:val="00D62F2E"/>
    <w:rsid w:val="00D65E74"/>
    <w:rsid w:val="00D671E2"/>
    <w:rsid w:val="00D77324"/>
    <w:rsid w:val="00D81C22"/>
    <w:rsid w:val="00D84EDF"/>
    <w:rsid w:val="00D92235"/>
    <w:rsid w:val="00DB39F6"/>
    <w:rsid w:val="00DC1CEA"/>
    <w:rsid w:val="00DC48C8"/>
    <w:rsid w:val="00DD4FD4"/>
    <w:rsid w:val="00DD709C"/>
    <w:rsid w:val="00DE1088"/>
    <w:rsid w:val="00DE14AE"/>
    <w:rsid w:val="00DF4D11"/>
    <w:rsid w:val="00E001E2"/>
    <w:rsid w:val="00E00B8F"/>
    <w:rsid w:val="00E0109F"/>
    <w:rsid w:val="00E02299"/>
    <w:rsid w:val="00E032CD"/>
    <w:rsid w:val="00E11008"/>
    <w:rsid w:val="00E25EB2"/>
    <w:rsid w:val="00E34417"/>
    <w:rsid w:val="00E367E2"/>
    <w:rsid w:val="00E441A3"/>
    <w:rsid w:val="00E444E2"/>
    <w:rsid w:val="00E55AE8"/>
    <w:rsid w:val="00E60CE6"/>
    <w:rsid w:val="00E7400C"/>
    <w:rsid w:val="00E9149E"/>
    <w:rsid w:val="00E9173E"/>
    <w:rsid w:val="00E97C36"/>
    <w:rsid w:val="00EA40A5"/>
    <w:rsid w:val="00EA4887"/>
    <w:rsid w:val="00EA5D61"/>
    <w:rsid w:val="00EA7A03"/>
    <w:rsid w:val="00EB1219"/>
    <w:rsid w:val="00EB3A7B"/>
    <w:rsid w:val="00EB4D37"/>
    <w:rsid w:val="00EB6751"/>
    <w:rsid w:val="00EC1B41"/>
    <w:rsid w:val="00ED6B22"/>
    <w:rsid w:val="00EF216C"/>
    <w:rsid w:val="00EF263C"/>
    <w:rsid w:val="00EF4A2E"/>
    <w:rsid w:val="00F118E9"/>
    <w:rsid w:val="00F22B2B"/>
    <w:rsid w:val="00F325CE"/>
    <w:rsid w:val="00F62ACC"/>
    <w:rsid w:val="00F65AEB"/>
    <w:rsid w:val="00F67AB8"/>
    <w:rsid w:val="00F70536"/>
    <w:rsid w:val="00F73FAD"/>
    <w:rsid w:val="00F75CAB"/>
    <w:rsid w:val="00F76820"/>
    <w:rsid w:val="00F80AE5"/>
    <w:rsid w:val="00FA113D"/>
    <w:rsid w:val="00FA7192"/>
    <w:rsid w:val="00FA7964"/>
    <w:rsid w:val="00FB44FC"/>
    <w:rsid w:val="00FB4853"/>
    <w:rsid w:val="00FB58EB"/>
    <w:rsid w:val="00FC27DF"/>
    <w:rsid w:val="00FC2AC1"/>
    <w:rsid w:val="00FD2F5C"/>
    <w:rsid w:val="00FD5837"/>
    <w:rsid w:val="00FD7704"/>
    <w:rsid w:val="00FD79FA"/>
    <w:rsid w:val="00FD7C76"/>
    <w:rsid w:val="00FE0B58"/>
    <w:rsid w:val="00FE283E"/>
    <w:rsid w:val="00FE3442"/>
    <w:rsid w:val="00FE5475"/>
    <w:rsid w:val="00FE75F4"/>
    <w:rsid w:val="00FF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D937C"/>
  <w15:docId w15:val="{8B2FD1DF-50AD-41FC-B9D5-FF35508C4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19"/>
        <w:szCs w:val="19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Fed"/>
    <w:uiPriority w:val="1"/>
    <w:qFormat/>
    <w:rsid w:val="00D25B57"/>
    <w:rPr>
      <w:b/>
      <w:sz w:val="22"/>
    </w:rPr>
  </w:style>
  <w:style w:type="paragraph" w:styleId="Overskrift1">
    <w:name w:val="heading 1"/>
    <w:basedOn w:val="Normal"/>
    <w:next w:val="Normal"/>
    <w:link w:val="Overskrift1Tegn"/>
    <w:uiPriority w:val="9"/>
    <w:rsid w:val="005F0E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579B7"/>
    <w:pPr>
      <w:widowControl/>
      <w:autoSpaceDE/>
      <w:autoSpaceDN/>
      <w:spacing w:after="160" w:line="259" w:lineRule="auto"/>
      <w:ind w:left="720"/>
      <w:contextualSpacing/>
    </w:pPr>
    <w:rPr>
      <w:b w:val="0"/>
      <w:color w:val="auto"/>
      <w:szCs w:val="22"/>
      <w:lang w:val="da-DK"/>
    </w:rPr>
  </w:style>
  <w:style w:type="paragraph" w:styleId="Brdtekst">
    <w:name w:val="Body Text"/>
    <w:basedOn w:val="Normal"/>
    <w:link w:val="BrdtekstTegn"/>
    <w:qFormat/>
    <w:rsid w:val="00351978"/>
    <w:pPr>
      <w:keepLines/>
      <w:widowControl/>
      <w:spacing w:before="9"/>
      <w:ind w:left="23"/>
    </w:pPr>
    <w:rPr>
      <w:b w:val="0"/>
    </w:rPr>
  </w:style>
  <w:style w:type="paragraph" w:customStyle="1" w:styleId="Standardlst">
    <w:name w:val="Standard låst"/>
    <w:basedOn w:val="Normal"/>
    <w:rsid w:val="008032EE"/>
    <w:rPr>
      <w:b w:val="0"/>
    </w:rPr>
  </w:style>
  <w:style w:type="character" w:styleId="Pladsholdertekst">
    <w:name w:val="Placeholder Text"/>
    <w:basedOn w:val="Standardskrifttypeiafsnit"/>
    <w:uiPriority w:val="99"/>
    <w:semiHidden/>
    <w:rsid w:val="00185936"/>
    <w:rPr>
      <w:color w:val="808080"/>
    </w:rPr>
  </w:style>
  <w:style w:type="paragraph" w:customStyle="1" w:styleId="H1">
    <w:name w:val="H1"/>
    <w:next w:val="Brdtekst"/>
    <w:qFormat/>
    <w:rsid w:val="00D509E7"/>
    <w:rPr>
      <w:b/>
      <w:bCs/>
      <w:sz w:val="36"/>
      <w:lang w:val="da-DK"/>
    </w:rPr>
  </w:style>
  <w:style w:type="paragraph" w:customStyle="1" w:styleId="H2">
    <w:name w:val="H2"/>
    <w:basedOn w:val="H1"/>
    <w:next w:val="Brdtekst"/>
    <w:qFormat/>
    <w:rsid w:val="00D509E7"/>
    <w:rPr>
      <w:sz w:val="28"/>
    </w:rPr>
  </w:style>
  <w:style w:type="paragraph" w:customStyle="1" w:styleId="H3">
    <w:name w:val="H3"/>
    <w:basedOn w:val="H2"/>
    <w:next w:val="Brdtekst"/>
    <w:qFormat/>
    <w:rsid w:val="00BC31E1"/>
    <w:rPr>
      <w:sz w:val="24"/>
    </w:rPr>
  </w:style>
  <w:style w:type="paragraph" w:customStyle="1" w:styleId="adressefelt">
    <w:name w:val="adressefelt"/>
    <w:rsid w:val="006B3BDB"/>
    <w:pPr>
      <w:spacing w:before="32" w:line="240" w:lineRule="atLeast"/>
      <w:ind w:left="888" w:right="17" w:hanging="269"/>
      <w:jc w:val="right"/>
    </w:pPr>
    <w:rPr>
      <w:bCs/>
      <w:color w:val="575756"/>
      <w:sz w:val="17"/>
      <w:szCs w:val="17"/>
      <w:lang w:val="da-DK"/>
    </w:rPr>
  </w:style>
  <w:style w:type="paragraph" w:styleId="Sidehoved">
    <w:name w:val="header"/>
    <w:basedOn w:val="Normal"/>
    <w:link w:val="SidehovedTegn"/>
    <w:uiPriority w:val="99"/>
    <w:unhideWhenUsed/>
    <w:rsid w:val="0027295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72958"/>
    <w:rPr>
      <w:b/>
      <w:sz w:val="22"/>
    </w:rPr>
  </w:style>
  <w:style w:type="paragraph" w:styleId="Sidefod">
    <w:name w:val="footer"/>
    <w:basedOn w:val="Normal"/>
    <w:link w:val="SidefodTegn"/>
    <w:uiPriority w:val="99"/>
    <w:unhideWhenUsed/>
    <w:rsid w:val="0027295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72958"/>
    <w:rPr>
      <w:b/>
      <w:sz w:val="22"/>
    </w:rPr>
  </w:style>
  <w:style w:type="paragraph" w:customStyle="1" w:styleId="Default">
    <w:name w:val="Default"/>
    <w:rsid w:val="00272958"/>
    <w:pPr>
      <w:widowControl/>
      <w:adjustRightInd w:val="0"/>
    </w:pPr>
    <w:rPr>
      <w:rFonts w:ascii="Calibri" w:hAnsi="Calibri" w:cs="Calibri"/>
      <w:color w:val="000000"/>
      <w:sz w:val="24"/>
      <w:szCs w:val="24"/>
      <w:lang w:val="da-DK"/>
    </w:rPr>
  </w:style>
  <w:style w:type="paragraph" w:customStyle="1" w:styleId="Pa1">
    <w:name w:val="Pa1"/>
    <w:basedOn w:val="Default"/>
    <w:next w:val="Default"/>
    <w:uiPriority w:val="99"/>
    <w:rsid w:val="00272958"/>
    <w:pPr>
      <w:spacing w:line="241" w:lineRule="atLeast"/>
    </w:pPr>
    <w:rPr>
      <w:color w:val="000000" w:themeColor="text1"/>
    </w:rPr>
  </w:style>
  <w:style w:type="character" w:customStyle="1" w:styleId="A3">
    <w:name w:val="A3"/>
    <w:uiPriority w:val="99"/>
    <w:rsid w:val="00272958"/>
    <w:rPr>
      <w:b/>
      <w:bCs/>
      <w:color w:val="221E1F"/>
      <w:sz w:val="36"/>
      <w:szCs w:val="36"/>
    </w:rPr>
  </w:style>
  <w:style w:type="character" w:customStyle="1" w:styleId="A4">
    <w:name w:val="A4"/>
    <w:uiPriority w:val="99"/>
    <w:rsid w:val="00272958"/>
    <w:rPr>
      <w:color w:val="221E1F"/>
      <w:sz w:val="22"/>
      <w:szCs w:val="22"/>
    </w:rPr>
  </w:style>
  <w:style w:type="character" w:customStyle="1" w:styleId="A5">
    <w:name w:val="A5"/>
    <w:uiPriority w:val="99"/>
    <w:rsid w:val="00272958"/>
    <w:rPr>
      <w:b/>
      <w:bCs/>
      <w:color w:val="221E1F"/>
      <w:sz w:val="28"/>
      <w:szCs w:val="28"/>
    </w:rPr>
  </w:style>
  <w:style w:type="table" w:styleId="Tabel-Gitter">
    <w:name w:val="Table Grid"/>
    <w:basedOn w:val="Tabel-Normal"/>
    <w:uiPriority w:val="59"/>
    <w:rsid w:val="00BE5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C31C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74199F"/>
    <w:rPr>
      <w:color w:val="0000FF"/>
      <w:u w:val="single"/>
    </w:rPr>
  </w:style>
  <w:style w:type="character" w:styleId="Kommentarhenvisning">
    <w:name w:val="annotation reference"/>
    <w:semiHidden/>
    <w:rsid w:val="0074199F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rsid w:val="0074199F"/>
    <w:pPr>
      <w:widowControl/>
      <w:autoSpaceDE/>
      <w:autoSpaceDN/>
    </w:pPr>
    <w:rPr>
      <w:rFonts w:ascii="Times New Roman" w:eastAsia="Times New Roman" w:hAnsi="Times New Roman" w:cs="Times New Roman"/>
      <w:b w:val="0"/>
      <w:color w:val="1A1A1A"/>
      <w:sz w:val="20"/>
      <w:szCs w:val="20"/>
      <w:lang w:val="da-DK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74199F"/>
    <w:rPr>
      <w:rFonts w:ascii="Times New Roman" w:eastAsia="Times New Roman" w:hAnsi="Times New Roman" w:cs="Times New Roman"/>
      <w:color w:val="1A1A1A"/>
      <w:sz w:val="20"/>
      <w:szCs w:val="20"/>
      <w:lang w:val="da-DK"/>
    </w:rPr>
  </w:style>
  <w:style w:type="paragraph" w:styleId="Almindeligtekst">
    <w:name w:val="Plain Text"/>
    <w:basedOn w:val="Normal"/>
    <w:link w:val="AlmindeligtekstTegn"/>
    <w:uiPriority w:val="99"/>
    <w:unhideWhenUsed/>
    <w:rsid w:val="0074199F"/>
    <w:pPr>
      <w:widowControl/>
      <w:autoSpaceDE/>
      <w:autoSpaceDN/>
    </w:pPr>
    <w:rPr>
      <w:rFonts w:ascii="Consolas" w:eastAsia="Calibri" w:hAnsi="Consolas" w:cs="Times New Roman"/>
      <w:b w:val="0"/>
      <w:color w:val="auto"/>
      <w:sz w:val="21"/>
      <w:szCs w:val="21"/>
      <w:lang w:val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74199F"/>
    <w:rPr>
      <w:rFonts w:ascii="Consolas" w:eastAsia="Calibri" w:hAnsi="Consolas" w:cs="Times New Roman"/>
      <w:color w:val="auto"/>
      <w:sz w:val="21"/>
      <w:szCs w:val="21"/>
      <w:lang w:val="da-DK"/>
    </w:rPr>
  </w:style>
  <w:style w:type="character" w:customStyle="1" w:styleId="DFS-brev">
    <w:name w:val="DFS-brev"/>
    <w:basedOn w:val="Standardskrifttypeiafsnit"/>
    <w:uiPriority w:val="1"/>
    <w:qFormat/>
    <w:rsid w:val="0074199F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4199F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4199F"/>
    <w:rPr>
      <w:rFonts w:ascii="Segoe UI" w:hAnsi="Segoe UI" w:cs="Segoe UI"/>
      <w:b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056D8C"/>
    <w:rPr>
      <w:color w:val="605E5C"/>
      <w:shd w:val="clear" w:color="auto" w:fill="E1DFDD"/>
    </w:rPr>
  </w:style>
  <w:style w:type="character" w:customStyle="1" w:styleId="BrdtekstTegn">
    <w:name w:val="Brødtekst Tegn"/>
    <w:basedOn w:val="Standardskrifttypeiafsnit"/>
    <w:link w:val="Brdtekst"/>
    <w:rsid w:val="00D77324"/>
    <w:rPr>
      <w:sz w:val="2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F0E96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5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bl@dfs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fs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v\AppData\Local\Microsoft\Windows\INetCache\Content.Outlook\Q34KAXB4\A4-ren-side_skabel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F797AA6A24C5795E08F7D5C3C95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37552C-B3B5-427A-BA21-3456229279DB}"/>
      </w:docPartPr>
      <w:docPartBody>
        <w:p w:rsidR="00D4031D" w:rsidRDefault="00DC5DFE">
          <w:pPr>
            <w:pStyle w:val="F80F797AA6A24C5795E08F7D5C3C9563"/>
          </w:pPr>
          <w:r w:rsidRPr="00531AF9">
            <w:rPr>
              <w:rStyle w:val="Pladsholdertekst"/>
              <w:color w:val="000000" w:themeColor="text1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1D"/>
    <w:rsid w:val="00033376"/>
    <w:rsid w:val="00044809"/>
    <w:rsid w:val="000644F1"/>
    <w:rsid w:val="00072CB6"/>
    <w:rsid w:val="000A3732"/>
    <w:rsid w:val="000B53D4"/>
    <w:rsid w:val="00102312"/>
    <w:rsid w:val="00116A34"/>
    <w:rsid w:val="001C2B5E"/>
    <w:rsid w:val="001D4D4D"/>
    <w:rsid w:val="0023488A"/>
    <w:rsid w:val="002C660E"/>
    <w:rsid w:val="00300216"/>
    <w:rsid w:val="003544B9"/>
    <w:rsid w:val="00374CD1"/>
    <w:rsid w:val="003C674A"/>
    <w:rsid w:val="003D608A"/>
    <w:rsid w:val="003F7C62"/>
    <w:rsid w:val="00436619"/>
    <w:rsid w:val="00463B52"/>
    <w:rsid w:val="004A3497"/>
    <w:rsid w:val="005234B6"/>
    <w:rsid w:val="005830F6"/>
    <w:rsid w:val="005917B2"/>
    <w:rsid w:val="005B241F"/>
    <w:rsid w:val="005E121F"/>
    <w:rsid w:val="006667C6"/>
    <w:rsid w:val="006B6653"/>
    <w:rsid w:val="006E0C0F"/>
    <w:rsid w:val="00716DB6"/>
    <w:rsid w:val="0073005C"/>
    <w:rsid w:val="00796044"/>
    <w:rsid w:val="007C5E35"/>
    <w:rsid w:val="007C6A97"/>
    <w:rsid w:val="007F6A5F"/>
    <w:rsid w:val="008365D3"/>
    <w:rsid w:val="008628A2"/>
    <w:rsid w:val="008803A5"/>
    <w:rsid w:val="00896B75"/>
    <w:rsid w:val="00901374"/>
    <w:rsid w:val="00905A9D"/>
    <w:rsid w:val="00987161"/>
    <w:rsid w:val="009E29B9"/>
    <w:rsid w:val="00A12C5F"/>
    <w:rsid w:val="00A4201D"/>
    <w:rsid w:val="00A44220"/>
    <w:rsid w:val="00A77667"/>
    <w:rsid w:val="00B4191B"/>
    <w:rsid w:val="00BB16DD"/>
    <w:rsid w:val="00C561F7"/>
    <w:rsid w:val="00C7111D"/>
    <w:rsid w:val="00C7255C"/>
    <w:rsid w:val="00C95B93"/>
    <w:rsid w:val="00CA4551"/>
    <w:rsid w:val="00D4031D"/>
    <w:rsid w:val="00D46DA2"/>
    <w:rsid w:val="00D5018F"/>
    <w:rsid w:val="00D627E3"/>
    <w:rsid w:val="00DC5DFE"/>
    <w:rsid w:val="00DD44E7"/>
    <w:rsid w:val="00DE1DB7"/>
    <w:rsid w:val="00E25EB2"/>
    <w:rsid w:val="00E42519"/>
    <w:rsid w:val="00F3617A"/>
    <w:rsid w:val="00F5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F3617A"/>
    <w:rPr>
      <w:color w:val="808080"/>
    </w:rPr>
  </w:style>
  <w:style w:type="paragraph" w:customStyle="1" w:styleId="F80F797AA6A24C5795E08F7D5C3C9563">
    <w:name w:val="F80F797AA6A24C5795E08F7D5C3C9563"/>
  </w:style>
  <w:style w:type="paragraph" w:customStyle="1" w:styleId="27CFBCA913FD4191BE40F48768B7E160">
    <w:name w:val="27CFBCA913FD4191BE40F48768B7E160"/>
    <w:rsid w:val="007F6A5F"/>
  </w:style>
  <w:style w:type="paragraph" w:customStyle="1" w:styleId="20EF69B7CE0D41F485F2C7E9A1E59E72">
    <w:name w:val="20EF69B7CE0D41F485F2C7E9A1E59E72"/>
    <w:rsid w:val="00F361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39D2E52A5C074D8DE10BFA20D00195" ma:contentTypeVersion="3" ma:contentTypeDescription="Opret et nyt dokument." ma:contentTypeScope="" ma:versionID="231066a58ca6ad5a06466ee52e2fc715">
  <xsd:schema xmlns:xsd="http://www.w3.org/2001/XMLSchema" xmlns:xs="http://www.w3.org/2001/XMLSchema" xmlns:p="http://schemas.microsoft.com/office/2006/metadata/properties" xmlns:ns2="deec9f2b-8e7e-4770-8f44-9ff44e1ee509" targetNamespace="http://schemas.microsoft.com/office/2006/metadata/properties" ma:root="true" ma:fieldsID="79ff095b4b189c8e0c0ade3345dd2f01" ns2:_="">
    <xsd:import namespace="deec9f2b-8e7e-4770-8f44-9ff44e1ee5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c9f2b-8e7e-4770-8f44-9ff44e1ee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B0595C-D091-4FAA-AFC4-1383C7CEE1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89D084-1CCA-4294-B967-E42D49283E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6FCB47-C4AF-4EA7-AA1A-AB4AAE72E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ec9f2b-8e7e-4770-8f44-9ff44e1ee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A4-ren-side_skabelon</Template>
  <TotalTime>9</TotalTime>
  <Pages>2</Pages>
  <Words>180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Voss DFS</dc:creator>
  <cp:keywords/>
  <cp:lastModifiedBy>Lone Billehøj</cp:lastModifiedBy>
  <cp:revision>11</cp:revision>
  <dcterms:created xsi:type="dcterms:W3CDTF">2026-10-08T09:10:00Z</dcterms:created>
  <dcterms:modified xsi:type="dcterms:W3CDTF">2026-10-08T09:19:00Z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2020-02-20T00:00:00Z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2020-03-01T00:00:00Z</vt:filetime>
  </property>
  <property fmtid="{D5CDD505-2E9C-101B-9397-08002B2CF9AE}" pid="5" name="ContentTypeId">
    <vt:lpwstr>0x010100FF39D2E52A5C074D8DE10BFA20D00195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